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0C322" w14:textId="1D21C339" w:rsidR="00DB1C06" w:rsidRPr="00DB1C06" w:rsidRDefault="00DB1C06" w:rsidP="00775BCE">
      <w:pPr>
        <w:pStyle w:val="ContentsHeading1"/>
        <w:pBdr>
          <w:bottom w:val="none" w:sz="0" w:space="0" w:color="auto"/>
        </w:pBdr>
        <w:spacing w:after="0"/>
        <w:rPr>
          <w:rFonts w:ascii="Arial" w:hAnsi="Arial" w:cs="Arial"/>
          <w:color w:val="5B6F75"/>
          <w:sz w:val="24"/>
          <w:szCs w:val="24"/>
        </w:rPr>
      </w:pPr>
      <w:bookmarkStart w:id="0" w:name="_Ref20321537"/>
    </w:p>
    <w:p w14:paraId="2D8EB51E" w14:textId="53982A70" w:rsidR="002F3848" w:rsidRDefault="007108FE" w:rsidP="007108FE">
      <w:pPr>
        <w:pStyle w:val="IntroCopy"/>
        <w:rPr>
          <w:rFonts w:ascii="Arial" w:hAnsi="Arial" w:cs="Arial"/>
          <w:sz w:val="48"/>
          <w:szCs w:val="48"/>
        </w:rPr>
      </w:pPr>
      <w:r w:rsidRPr="007108FE">
        <w:rPr>
          <w:rFonts w:ascii="Arial" w:hAnsi="Arial" w:cs="Arial"/>
          <w:sz w:val="48"/>
          <w:szCs w:val="48"/>
        </w:rPr>
        <w:t xml:space="preserve"> </w:t>
      </w:r>
    </w:p>
    <w:p w14:paraId="7891E724" w14:textId="3451C94E" w:rsidR="00A95051" w:rsidRPr="00702739" w:rsidRDefault="00050D95" w:rsidP="007108FE">
      <w:pPr>
        <w:pStyle w:val="IntroCopy"/>
        <w:rPr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  <w:sz w:val="48"/>
          <w:szCs w:val="48"/>
        </w:rPr>
        <w:t>Creat</w:t>
      </w:r>
      <w:r w:rsidR="005F0234">
        <w:rPr>
          <w:rFonts w:ascii="Arial" w:hAnsi="Arial" w:cs="Arial"/>
          <w:color w:val="595959" w:themeColor="text1" w:themeTint="A6"/>
          <w:sz w:val="48"/>
          <w:szCs w:val="48"/>
        </w:rPr>
        <w:t>ing</w:t>
      </w:r>
      <w:r w:rsidR="006763D5">
        <w:rPr>
          <w:rFonts w:ascii="Arial" w:hAnsi="Arial" w:cs="Arial"/>
          <w:color w:val="595959" w:themeColor="text1" w:themeTint="A6"/>
          <w:sz w:val="48"/>
          <w:szCs w:val="48"/>
        </w:rPr>
        <w:t xml:space="preserve"> an</w:t>
      </w:r>
      <w:r>
        <w:rPr>
          <w:rFonts w:ascii="Arial" w:hAnsi="Arial" w:cs="Arial"/>
          <w:color w:val="595959" w:themeColor="text1" w:themeTint="A6"/>
          <w:sz w:val="48"/>
          <w:szCs w:val="48"/>
        </w:rPr>
        <w:t xml:space="preserve"> Activity Application</w:t>
      </w:r>
    </w:p>
    <w:p w14:paraId="5C7D2B9E" w14:textId="56EA9765" w:rsidR="00FB624C" w:rsidRPr="0023485D" w:rsidRDefault="00FB624C" w:rsidP="00FB624C">
      <w:pPr>
        <w:spacing w:before="120" w:after="60" w:line="259" w:lineRule="auto"/>
        <w:rPr>
          <w:rFonts w:ascii="Jotia" w:hAnsi="Jotia"/>
          <w:b/>
          <w:color w:val="E30918"/>
          <w:sz w:val="24"/>
          <w:szCs w:val="24"/>
        </w:rPr>
      </w:pPr>
      <w:bookmarkStart w:id="1" w:name="_Ref20320710"/>
      <w:bookmarkEnd w:id="0"/>
      <w:r w:rsidRPr="0023485D">
        <w:rPr>
          <w:rFonts w:ascii="Jotia" w:hAnsi="Jotia"/>
          <w:b/>
          <w:color w:val="E30918"/>
          <w:sz w:val="24"/>
          <w:szCs w:val="24"/>
          <w:u w:val="single"/>
        </w:rPr>
        <w:t>S</w:t>
      </w:r>
      <w:r w:rsidR="0023485D" w:rsidRPr="0023485D">
        <w:rPr>
          <w:rFonts w:ascii="Jotia" w:hAnsi="Jotia"/>
          <w:b/>
          <w:color w:val="E30918"/>
          <w:sz w:val="24"/>
          <w:szCs w:val="24"/>
          <w:u w:val="single"/>
        </w:rPr>
        <w:t>tep</w:t>
      </w:r>
      <w:r w:rsidRPr="0023485D">
        <w:rPr>
          <w:rFonts w:ascii="Jotia" w:hAnsi="Jotia"/>
          <w:b/>
          <w:color w:val="E30918"/>
          <w:sz w:val="24"/>
          <w:szCs w:val="24"/>
          <w:u w:val="single"/>
        </w:rPr>
        <w:t xml:space="preserve"> 1</w:t>
      </w:r>
      <w:r w:rsidRPr="0023485D">
        <w:rPr>
          <w:rFonts w:ascii="Jotia" w:hAnsi="Jotia"/>
          <w:b/>
          <w:color w:val="E30918"/>
          <w:sz w:val="24"/>
          <w:szCs w:val="24"/>
        </w:rPr>
        <w:t>:</w:t>
      </w:r>
      <w:r w:rsidR="0023485D" w:rsidRPr="0023485D">
        <w:rPr>
          <w:rFonts w:ascii="Jotia" w:hAnsi="Jotia"/>
          <w:b/>
          <w:color w:val="E30918"/>
          <w:sz w:val="24"/>
          <w:szCs w:val="24"/>
        </w:rPr>
        <w:t xml:space="preserve"> </w:t>
      </w:r>
      <w:r w:rsidRPr="0023485D">
        <w:rPr>
          <w:rFonts w:ascii="Jotia" w:hAnsi="Jotia"/>
          <w:b/>
          <w:color w:val="E30918"/>
          <w:sz w:val="24"/>
          <w:szCs w:val="24"/>
        </w:rPr>
        <w:t xml:space="preserve">Log into GSafe </w:t>
      </w:r>
    </w:p>
    <w:p w14:paraId="48FF24BD" w14:textId="1FE77F8A" w:rsidR="00FB624C" w:rsidRDefault="001103BA" w:rsidP="00FB624C">
      <w:pPr>
        <w:spacing w:after="0" w:line="259" w:lineRule="auto"/>
        <w:rPr>
          <w:rFonts w:ascii="Foundry Sterling Book" w:hAnsi="Foundry Sterling Book"/>
        </w:rPr>
      </w:pPr>
      <w:r>
        <w:rPr>
          <w:rFonts w:ascii="Jotia" w:hAnsi="Jot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9DC749" wp14:editId="2998FD68">
                <wp:simplePos x="0" y="0"/>
                <wp:positionH relativeFrom="column">
                  <wp:posOffset>3676872</wp:posOffset>
                </wp:positionH>
                <wp:positionV relativeFrom="paragraph">
                  <wp:posOffset>232417</wp:posOffset>
                </wp:positionV>
                <wp:extent cx="1859915" cy="224645"/>
                <wp:effectExtent l="0" t="0" r="45085" b="42545"/>
                <wp:wrapNone/>
                <wp:docPr id="33" name="Arrow: Bent-U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59915" cy="224645"/>
                        </a:xfrm>
                        <a:prstGeom prst="bentUpArrow">
                          <a:avLst>
                            <a:gd name="adj1" fmla="val 11560"/>
                            <a:gd name="adj2" fmla="val 22916"/>
                            <a:gd name="adj3" fmla="val 35454"/>
                          </a:avLst>
                        </a:prstGeom>
                        <a:solidFill>
                          <a:srgbClr val="FF8300"/>
                        </a:solidFill>
                        <a:ln>
                          <a:solidFill>
                            <a:srgbClr val="FF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71156" id="Arrow: Bent-Up 33" o:spid="_x0000_s1026" style="position:absolute;margin-left:289.5pt;margin-top:18.3pt;width:146.45pt;height:17.7pt;rotation:18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9915,22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" path="m,198676r1795451,l1795451,79646r-38495,l1808435,r51480,79646l1821420,79646r,144999l,224645,,198676xe" fillcolor="#ff8300" strokecolor="#ff8300" strokeweight="1pt">
                <v:stroke joinstyle="miter"/>
                <v:path arrowok="t" o:connecttype="custom" o:connectlocs="0,198676;1795451,198676;1795451,79646;1756956,79646;1808435,0;1859915,79646;1821420,79646;1821420,224645;0,224645;0,198676" o:connectangles="0,0,0,0,0,0,0,0,0,0"/>
              </v:shape>
            </w:pict>
          </mc:Fallback>
        </mc:AlternateContent>
      </w:r>
      <w:r>
        <w:rPr>
          <w:rFonts w:ascii="Jotia" w:hAnsi="Jot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2E6FE4" wp14:editId="6D3E50FA">
                <wp:simplePos x="0" y="0"/>
                <wp:positionH relativeFrom="column">
                  <wp:posOffset>1145</wp:posOffset>
                </wp:positionH>
                <wp:positionV relativeFrom="paragraph">
                  <wp:posOffset>330028</wp:posOffset>
                </wp:positionV>
                <wp:extent cx="6259830" cy="845695"/>
                <wp:effectExtent l="0" t="0" r="762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830" cy="845695"/>
                          <a:chOff x="0" y="0"/>
                          <a:chExt cx="6259830" cy="8456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0" cy="59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649480"/>
                            <a:ext cx="6259830" cy="1962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E3C6FD" w14:textId="59CACB23" w:rsidR="001103BA" w:rsidRPr="003229ED" w:rsidRDefault="001103BA" w:rsidP="001103BA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0D77FC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E6FE4" id="Group 6" o:spid="_x0000_s1026" style="position:absolute;margin-left:.1pt;margin-top:26pt;width:492.9pt;height:66.6pt;z-index:251686912" coordsize="62598,8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2598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6494;width:6259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05E3C6FD" w14:textId="59CACB23" w:rsidR="001103BA" w:rsidRPr="003229ED" w:rsidRDefault="001103BA" w:rsidP="001103BA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0D77FC">
                            <w:rPr>
                              <w:noProof/>
                            </w:rPr>
                            <w:t>1</w:t>
                          </w:r>
                        </w:fldSimple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B624C" w:rsidRPr="00A13ABB">
        <w:rPr>
          <w:rFonts w:ascii="Foundry Sterling Book" w:hAnsi="Foundry Sterling Book"/>
        </w:rPr>
        <w:t xml:space="preserve">You can log into </w:t>
      </w:r>
      <w:r w:rsidR="00FB624C">
        <w:rPr>
          <w:rFonts w:ascii="Foundry Sterling Book" w:hAnsi="Foundry Sterling Book"/>
        </w:rPr>
        <w:t xml:space="preserve">GSafe from the </w:t>
      </w:r>
      <w:r w:rsidR="0014363B">
        <w:rPr>
          <w:rFonts w:ascii="Foundry Sterling Book" w:hAnsi="Foundry Sterling Book"/>
        </w:rPr>
        <w:t>Health, Safety &amp; Wellbeing</w:t>
      </w:r>
      <w:r w:rsidR="00FB624C">
        <w:rPr>
          <w:rFonts w:ascii="Foundry Sterling Book" w:hAnsi="Foundry Sterling Book"/>
        </w:rPr>
        <w:t xml:space="preserve"> page </w:t>
      </w:r>
      <w:r w:rsidR="00FB624C">
        <w:t xml:space="preserve"> </w:t>
      </w:r>
      <w:hyperlink r:id="rId13" w:history="1">
        <w:r w:rsidR="00F30514" w:rsidRPr="00DE0C61">
          <w:rPr>
            <w:rStyle w:val="Hyperlink"/>
            <w:rFonts w:ascii="Foundry Sterling Book" w:hAnsi="Foundry Sterling Book"/>
          </w:rPr>
          <w:t>https://www.griffith.edu.au/health-safety-wellbeing</w:t>
        </w:r>
      </w:hyperlink>
      <w:r w:rsidR="00FB624C">
        <w:rPr>
          <w:rFonts w:ascii="Foundry Sterling Book" w:hAnsi="Foundry Sterling Book"/>
        </w:rPr>
        <w:t xml:space="preserve"> by selecting the</w:t>
      </w:r>
      <w:r w:rsidR="00152919">
        <w:rPr>
          <w:rFonts w:ascii="Foundry Sterling Book" w:hAnsi="Foundry Sterling Book"/>
        </w:rPr>
        <w:t xml:space="preserve"> link at the</w:t>
      </w:r>
      <w:r w:rsidR="00FB624C">
        <w:rPr>
          <w:rFonts w:ascii="Foundry Sterling Book" w:hAnsi="Foundry Sterling Book"/>
        </w:rPr>
        <w:t xml:space="preserve"> </w:t>
      </w:r>
      <w:r w:rsidR="003E3FA3">
        <w:rPr>
          <w:rFonts w:ascii="Foundry Sterling Book" w:hAnsi="Foundry Sterling Book"/>
        </w:rPr>
        <w:t>‘</w:t>
      </w:r>
      <w:r w:rsidR="009841BE" w:rsidRPr="003E3FA3">
        <w:rPr>
          <w:rFonts w:ascii="Foundry Sterling Book" w:hAnsi="Foundry Sterling Book"/>
          <w:b/>
          <w:bCs/>
        </w:rPr>
        <w:t>Access GSafe desktop edition</w:t>
      </w:r>
      <w:r w:rsidR="003E3FA3" w:rsidRPr="003E3FA3">
        <w:rPr>
          <w:rFonts w:ascii="Foundry Sterling Book" w:hAnsi="Foundry Sterling Book"/>
          <w:b/>
          <w:bCs/>
        </w:rPr>
        <w:t xml:space="preserve"> &gt;</w:t>
      </w:r>
      <w:r w:rsidR="003E3FA3">
        <w:rPr>
          <w:rFonts w:ascii="Foundry Sterling Book" w:hAnsi="Foundry Sterling Book"/>
        </w:rPr>
        <w:t xml:space="preserve">’ </w:t>
      </w:r>
      <w:r w:rsidR="00152919">
        <w:rPr>
          <w:rFonts w:ascii="Foundry Sterling Book" w:hAnsi="Foundry Sterling Book"/>
        </w:rPr>
        <w:t>button.</w:t>
      </w:r>
    </w:p>
    <w:p w14:paraId="31304EBA" w14:textId="77777777" w:rsidR="00A53A54" w:rsidRDefault="00A53A54" w:rsidP="00471DEA">
      <w:pPr>
        <w:spacing w:after="120"/>
        <w:rPr>
          <w:rFonts w:ascii="Jotia" w:hAnsi="Jotia"/>
          <w:b/>
          <w:color w:val="C42424"/>
          <w:sz w:val="24"/>
          <w:szCs w:val="24"/>
          <w:u w:val="single"/>
        </w:rPr>
      </w:pPr>
    </w:p>
    <w:p w14:paraId="6D517D7B" w14:textId="098319A0" w:rsidR="00471DEA" w:rsidRPr="0023485D" w:rsidRDefault="001A06C8" w:rsidP="00471DEA">
      <w:pPr>
        <w:spacing w:after="120"/>
        <w:rPr>
          <w:rFonts w:ascii="Jotia" w:hAnsi="Jotia"/>
          <w:b/>
          <w:color w:val="E30918"/>
          <w:sz w:val="24"/>
          <w:szCs w:val="24"/>
          <w:u w:val="single"/>
        </w:rPr>
      </w:pPr>
      <w:r>
        <w:rPr>
          <w:rFonts w:ascii="Jotia" w:hAnsi="Jotia"/>
          <w:b/>
          <w:noProof/>
          <w:color w:val="E30918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7AC66D" wp14:editId="0AB56AA1">
                <wp:simplePos x="0" y="0"/>
                <wp:positionH relativeFrom="column">
                  <wp:posOffset>3362325</wp:posOffset>
                </wp:positionH>
                <wp:positionV relativeFrom="paragraph">
                  <wp:posOffset>47625</wp:posOffset>
                </wp:positionV>
                <wp:extent cx="2794044" cy="828894"/>
                <wp:effectExtent l="38100" t="38100" r="101600" b="952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44" cy="828894"/>
                          <a:chOff x="0" y="0"/>
                          <a:chExt cx="2794044" cy="82889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589915"/>
                          </a:xfrm>
                          <a:prstGeom prst="rect">
                            <a:avLst/>
                          </a:prstGeom>
                          <a:ln w="127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314" y="616169"/>
                            <a:ext cx="27927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6B2CC0" w14:textId="4428C9F2" w:rsidR="001A06C8" w:rsidRPr="00362691" w:rsidRDefault="001A06C8" w:rsidP="001A06C8">
                              <w:pPr>
                                <w:pStyle w:val="Caption"/>
                                <w:rPr>
                                  <w:rFonts w:ascii="Jotia" w:hAnsi="Jotia"/>
                                  <w:noProof/>
                                  <w:color w:val="E30918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0D77FC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AC66D" id="Group 11" o:spid="_x0000_s1029" style="position:absolute;margin-left:264.75pt;margin-top:3.75pt;width:220pt;height:65.25pt;z-index:251691008" coordsize="27940,8288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hbmllbCBTaGVsbGV5AAAABZADAAIAAAAUAAAQqJAEAAIAAAAUAAAQvJKRAAIA&#10;AAADOTAAAJKSAAIAAAADOTA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A6MDU6MjEgMTM6&#10;MzQ6MTAAMjAyMDowNToyMSAxMzozNDoxMAAAAEQAYQBuAGkAZQBsACAAUwBoAGUAbABsAGUAeQAA&#10;AP/hCyF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IwLTA1LTIxVDEzOjM0OjEwLjg5&#10;Nj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EYW5pZWwgU2hlbGxle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CCAm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">
                <v:shape id="Picture 8" o:spid="_x0000_s1030" type="#_x0000_t75" style="position:absolute;width:27927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" strokeweight="1pt">
                  <v:stroke endcap="square"/>
                  <v:imagedata r:id="rId15" o:title=""/>
                  <v:shadow on="t" color="black" opacity="28180f" origin="-.5,-.5" offset=".74836mm,.74836mm"/>
                </v:shape>
                <v:shape id="Text Box 10" o:spid="_x0000_s1031" type="#_x0000_t202" style="position:absolute;left:13;top:6161;width:2792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96B2CC0" w14:textId="4428C9F2" w:rsidR="001A06C8" w:rsidRPr="00362691" w:rsidRDefault="001A06C8" w:rsidP="001A06C8">
                        <w:pPr>
                          <w:pStyle w:val="Caption"/>
                          <w:rPr>
                            <w:rFonts w:ascii="Jotia" w:hAnsi="Jotia"/>
                            <w:noProof/>
                            <w:color w:val="E30918"/>
                            <w:sz w:val="24"/>
                            <w:szCs w:val="24"/>
                            <w:u w:val="single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0D77FC">
                            <w:rPr>
                              <w:noProof/>
                            </w:rPr>
                            <w:t>2</w:t>
                          </w:r>
                        </w:fldSimple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1DEA" w:rsidRPr="0023485D">
        <w:rPr>
          <w:rFonts w:ascii="Jotia" w:hAnsi="Jotia"/>
          <w:b/>
          <w:color w:val="E30918"/>
          <w:sz w:val="24"/>
          <w:szCs w:val="24"/>
          <w:u w:val="single"/>
        </w:rPr>
        <w:t>S</w:t>
      </w:r>
      <w:r w:rsidR="0023485D" w:rsidRPr="0023485D">
        <w:rPr>
          <w:rFonts w:ascii="Jotia" w:hAnsi="Jotia"/>
          <w:b/>
          <w:color w:val="E30918"/>
          <w:sz w:val="24"/>
          <w:szCs w:val="24"/>
          <w:u w:val="single"/>
        </w:rPr>
        <w:t>tep</w:t>
      </w:r>
      <w:r w:rsidR="00471DEA" w:rsidRPr="0023485D">
        <w:rPr>
          <w:rFonts w:ascii="Jotia" w:hAnsi="Jotia"/>
          <w:b/>
          <w:color w:val="E30918"/>
          <w:sz w:val="24"/>
          <w:szCs w:val="24"/>
          <w:u w:val="single"/>
        </w:rPr>
        <w:t xml:space="preserve"> 2</w:t>
      </w:r>
      <w:r w:rsidR="00471DEA" w:rsidRPr="0023485D">
        <w:rPr>
          <w:rFonts w:ascii="Jotia" w:hAnsi="Jotia"/>
          <w:b/>
          <w:color w:val="E30918"/>
          <w:sz w:val="24"/>
          <w:szCs w:val="24"/>
        </w:rPr>
        <w:t>:</w:t>
      </w:r>
      <w:r w:rsidR="0023485D" w:rsidRPr="0023485D">
        <w:rPr>
          <w:rFonts w:ascii="Jotia" w:hAnsi="Jotia"/>
          <w:b/>
          <w:color w:val="E30918"/>
          <w:sz w:val="24"/>
          <w:szCs w:val="24"/>
        </w:rPr>
        <w:t xml:space="preserve"> </w:t>
      </w:r>
      <w:r w:rsidR="00471DEA" w:rsidRPr="0023485D">
        <w:rPr>
          <w:rFonts w:ascii="Jotia" w:hAnsi="Jotia"/>
          <w:b/>
          <w:color w:val="E30918"/>
          <w:sz w:val="24"/>
          <w:szCs w:val="24"/>
        </w:rPr>
        <w:t xml:space="preserve">Access the </w:t>
      </w:r>
      <w:r w:rsidR="006763D5">
        <w:rPr>
          <w:rFonts w:ascii="Jotia" w:hAnsi="Jotia"/>
          <w:b/>
          <w:color w:val="E30918"/>
          <w:sz w:val="24"/>
          <w:szCs w:val="24"/>
        </w:rPr>
        <w:t>Activity</w:t>
      </w:r>
      <w:r w:rsidR="00471DEA" w:rsidRPr="0023485D">
        <w:rPr>
          <w:rFonts w:ascii="Jotia" w:hAnsi="Jotia"/>
          <w:b/>
          <w:color w:val="E30918"/>
          <w:sz w:val="24"/>
          <w:szCs w:val="24"/>
        </w:rPr>
        <w:t xml:space="preserve"> Register</w:t>
      </w:r>
    </w:p>
    <w:p w14:paraId="6A47C8D3" w14:textId="10D9FD68" w:rsidR="00471DEA" w:rsidRDefault="00471DEA" w:rsidP="00471DEA">
      <w:pPr>
        <w:spacing w:before="120" w:line="259" w:lineRule="auto"/>
        <w:rPr>
          <w:rFonts w:ascii="Foundry Sterling Book" w:hAnsi="Foundry Sterling Book"/>
        </w:rPr>
      </w:pPr>
      <w:r>
        <w:rPr>
          <w:rFonts w:ascii="Foundry Sterling Book" w:hAnsi="Foundry Sterling Book"/>
        </w:rPr>
        <w:t xml:space="preserve">Open the </w:t>
      </w:r>
      <w:r w:rsidR="00FE2852">
        <w:rPr>
          <w:rFonts w:ascii="Foundry Sterling Book" w:hAnsi="Foundry Sterling Book"/>
        </w:rPr>
        <w:t>activity</w:t>
      </w:r>
      <w:r>
        <w:rPr>
          <w:rFonts w:ascii="Foundry Sterling Book" w:hAnsi="Foundry Sterling Book"/>
        </w:rPr>
        <w:t xml:space="preserve"> register by selecting</w:t>
      </w:r>
      <w:r w:rsidR="00A76320">
        <w:rPr>
          <w:rFonts w:ascii="Foundry Sterling Book" w:hAnsi="Foundry Sterling Book"/>
        </w:rPr>
        <w:t xml:space="preserve"> the underlined tex</w:t>
      </w:r>
      <w:r w:rsidR="00450E47">
        <w:rPr>
          <w:rFonts w:ascii="Foundry Sterling Book" w:hAnsi="Foundry Sterling Book"/>
        </w:rPr>
        <w:t>t (</w:t>
      </w:r>
      <w:r w:rsidR="00FE2852">
        <w:rPr>
          <w:rFonts w:ascii="Foundry Sterling Book" w:hAnsi="Foundry Sterling Book"/>
        </w:rPr>
        <w:t>Activity Register</w:t>
      </w:r>
      <w:r w:rsidR="00450E47">
        <w:rPr>
          <w:rFonts w:ascii="Foundry Sterling Book" w:hAnsi="Foundry Sterling Book"/>
        </w:rPr>
        <w:t>) adjacent to the icon</w:t>
      </w:r>
      <w:r w:rsidR="0051000B">
        <w:rPr>
          <w:rFonts w:ascii="Foundry Sterling Book" w:hAnsi="Foundry Sterling Book"/>
        </w:rPr>
        <w:t xml:space="preserve"> </w:t>
      </w:r>
      <w:r w:rsidR="0051000B" w:rsidRPr="00CC7D5B">
        <w:rPr>
          <w:rFonts w:ascii="Foundry Sterling Book" w:hAnsi="Foundry Sterling Book"/>
          <w:b/>
          <w:bCs/>
        </w:rPr>
        <w:t xml:space="preserve">(Figure </w:t>
      </w:r>
      <w:r w:rsidR="00CC7D5B" w:rsidRPr="00CC7D5B">
        <w:rPr>
          <w:rFonts w:ascii="Foundry Sterling Book" w:hAnsi="Foundry Sterling Book"/>
          <w:b/>
          <w:bCs/>
        </w:rPr>
        <w:t>2)</w:t>
      </w:r>
      <w:r w:rsidR="00CC7D5B">
        <w:rPr>
          <w:rFonts w:ascii="Foundry Sterling Book" w:hAnsi="Foundry Sterling Book"/>
        </w:rPr>
        <w:t>.</w:t>
      </w:r>
      <w:r w:rsidR="001A06C8">
        <w:rPr>
          <w:rFonts w:ascii="Foundry Sterling Book" w:hAnsi="Foundry Sterling Book"/>
        </w:rPr>
        <w:t xml:space="preserve"> </w:t>
      </w:r>
      <w:r w:rsidR="001A06C8" w:rsidRPr="001A06C8">
        <w:rPr>
          <w:rFonts w:ascii="Foundry Sterling Book" w:hAnsi="Foundry Sterling Book"/>
        </w:rPr>
        <w:t>The Activity Register will open with the list of the existing Activities in the Register.</w:t>
      </w:r>
    </w:p>
    <w:p w14:paraId="7E9BEC5B" w14:textId="77777777" w:rsidR="00C538C3" w:rsidRDefault="00C538C3" w:rsidP="00471DEA">
      <w:pPr>
        <w:spacing w:before="120" w:line="259" w:lineRule="auto"/>
        <w:rPr>
          <w:rFonts w:ascii="Foundry Sterling Book" w:hAnsi="Foundry Sterling Book"/>
        </w:rPr>
      </w:pPr>
    </w:p>
    <w:p w14:paraId="30A2CBAE" w14:textId="415B22AB" w:rsidR="00FF3551" w:rsidRDefault="00452961" w:rsidP="00BC0CE9">
      <w:pPr>
        <w:rPr>
          <w:noProof/>
        </w:rPr>
      </w:pPr>
      <w:r w:rsidRPr="00452961">
        <w:rPr>
          <w:rFonts w:ascii="Jotia" w:hAnsi="Jotia"/>
          <w:b/>
          <w:color w:val="E30918"/>
          <w:sz w:val="24"/>
          <w:szCs w:val="24"/>
          <w:u w:val="single"/>
        </w:rPr>
        <w:t>S</w:t>
      </w:r>
      <w:r w:rsidR="00E02E1A">
        <w:rPr>
          <w:rFonts w:ascii="Jotia" w:hAnsi="Jotia"/>
          <w:b/>
          <w:color w:val="E30918"/>
          <w:sz w:val="24"/>
          <w:szCs w:val="24"/>
          <w:u w:val="single"/>
        </w:rPr>
        <w:t>tep</w:t>
      </w:r>
      <w:r w:rsidRPr="00452961">
        <w:rPr>
          <w:rFonts w:ascii="Jotia" w:hAnsi="Jotia"/>
          <w:b/>
          <w:color w:val="E30918"/>
          <w:sz w:val="24"/>
          <w:szCs w:val="24"/>
          <w:u w:val="single"/>
        </w:rPr>
        <w:t xml:space="preserve"> 3</w:t>
      </w:r>
      <w:r w:rsidRPr="00452961">
        <w:rPr>
          <w:rFonts w:ascii="Jotia" w:hAnsi="Jotia"/>
          <w:b/>
          <w:color w:val="E30918"/>
          <w:sz w:val="24"/>
          <w:szCs w:val="24"/>
        </w:rPr>
        <w:t xml:space="preserve">: </w:t>
      </w:r>
      <w:r>
        <w:rPr>
          <w:rFonts w:ascii="Jotia" w:hAnsi="Jotia"/>
          <w:b/>
          <w:color w:val="E30918"/>
          <w:sz w:val="24"/>
          <w:szCs w:val="24"/>
        </w:rPr>
        <w:t>Start</w:t>
      </w:r>
      <w:r w:rsidRPr="00452961">
        <w:rPr>
          <w:rFonts w:ascii="Jotia" w:hAnsi="Jotia"/>
          <w:b/>
          <w:color w:val="E30918"/>
          <w:sz w:val="24"/>
          <w:szCs w:val="24"/>
        </w:rPr>
        <w:t xml:space="preserve"> a New Application</w:t>
      </w:r>
    </w:p>
    <w:p w14:paraId="49C191FF" w14:textId="19450203" w:rsidR="00A46C69" w:rsidRDefault="00CF4854" w:rsidP="006055EA">
      <w:pPr>
        <w:rPr>
          <w:rFonts w:ascii="Jotia" w:hAnsi="Jotia"/>
          <w:b/>
          <w:color w:val="E30918"/>
          <w:sz w:val="24"/>
          <w:szCs w:val="24"/>
          <w:u w:val="single"/>
        </w:rPr>
      </w:pPr>
      <w:r>
        <w:rPr>
          <w:rFonts w:ascii="Foundry Sterling Book" w:hAnsi="Foundry Sterling Book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76AE97C" wp14:editId="6CC853DD">
                <wp:simplePos x="0" y="0"/>
                <wp:positionH relativeFrom="column">
                  <wp:posOffset>37465</wp:posOffset>
                </wp:positionH>
                <wp:positionV relativeFrom="paragraph">
                  <wp:posOffset>1104900</wp:posOffset>
                </wp:positionV>
                <wp:extent cx="6243955" cy="2817495"/>
                <wp:effectExtent l="38100" t="38100" r="99695" b="190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955" cy="2817495"/>
                          <a:chOff x="0" y="0"/>
                          <a:chExt cx="6243955" cy="2818092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20747" y="2632672"/>
                            <a:ext cx="508317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77B9B8" w14:textId="2F6BF7B7" w:rsidR="00A27E94" w:rsidRPr="005D09FE" w:rsidRDefault="00A27E94" w:rsidP="00A27E94">
                              <w:pPr>
                                <w:pStyle w:val="Caption"/>
                                <w:rPr>
                                  <w:rFonts w:ascii="Jotia" w:hAnsi="Jotia"/>
                                  <w:noProof/>
                                  <w:color w:val="E30918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t xml:space="preserve">Figure </w:t>
                              </w:r>
                              <w:r w:rsidR="00F42B82"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243955" cy="2612390"/>
                            <a:chOff x="0" y="0"/>
                            <a:chExt cx="6243955" cy="261239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256"/>
                            <a:stretch/>
                          </pic:blipFill>
                          <pic:spPr bwMode="auto">
                            <a:xfrm>
                              <a:off x="0" y="0"/>
                              <a:ext cx="6243955" cy="2612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0" name="Group 30"/>
                          <wpg:cNvGrpSpPr/>
                          <wpg:grpSpPr>
                            <a:xfrm>
                              <a:off x="2297238" y="1116412"/>
                              <a:ext cx="1155232" cy="1139525"/>
                              <a:chOff x="0" y="0"/>
                              <a:chExt cx="1155232" cy="1139525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190918" y="85411"/>
                                <a:ext cx="769417" cy="770792"/>
                                <a:chOff x="0" y="0"/>
                                <a:chExt cx="1440000" cy="1440000"/>
                              </a:xfrm>
                            </wpg:grpSpPr>
                            <wps:wsp>
                              <wps:cNvPr id="18" name="Oval 18"/>
                              <wps:cNvSpPr/>
                              <wps:spPr>
                                <a:xfrm>
                                  <a:off x="0" y="0"/>
                                  <a:ext cx="1440000" cy="144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30918"/>
                                </a:solidFill>
                                <a:ln>
                                  <a:solidFill>
                                    <a:srgbClr val="E3091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Arrow: Left 19"/>
                              <wps:cNvSpPr/>
                              <wps:spPr>
                                <a:xfrm>
                                  <a:off x="268424" y="221920"/>
                                  <a:ext cx="876784" cy="978784"/>
                                </a:xfrm>
                                <a:prstGeom prst="leftArrow">
                                  <a:avLst>
                                    <a:gd name="adj1" fmla="val 36486"/>
                                    <a:gd name="adj2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8100000" sx="105000" sy="105000" algn="tr" rotWithShape="0">
                                    <a:prstClr val="black"/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0" y="0"/>
                                <a:ext cx="1155232" cy="1139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95459" y="914400"/>
                                <a:ext cx="964642" cy="185894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296D4D" w14:textId="36ED97A8" w:rsidR="00A66202" w:rsidRPr="00757E12" w:rsidRDefault="00A66202" w:rsidP="00A66202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>
                                    <w:t>Mandatory Fields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" name="Rectangle 34"/>
                          <wps:cNvSpPr/>
                          <wps:spPr>
                            <a:xfrm>
                              <a:off x="4103014" y="705261"/>
                              <a:ext cx="145415" cy="160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Straight Connector 38"/>
                          <wps:cNvCnPr>
                            <a:stCxn id="29" idx="0"/>
                            <a:endCxn id="34" idx="1"/>
                          </wps:cNvCnPr>
                          <wps:spPr>
                            <a:xfrm flipV="1">
                              <a:off x="2874854" y="785589"/>
                              <a:ext cx="1228160" cy="330823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42"/>
                          <wps:cNvCnPr>
                            <a:stCxn id="29" idx="3"/>
                            <a:endCxn id="34" idx="2"/>
                          </wps:cNvCnPr>
                          <wps:spPr>
                            <a:xfrm flipV="1">
                              <a:off x="3452470" y="865916"/>
                              <a:ext cx="723252" cy="820259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6AE97C" id="Group 28" o:spid="_x0000_s1032" style="position:absolute;margin-left:2.95pt;margin-top:87pt;width:491.65pt;height:221.85pt;z-index:251725824" coordsize="62439,2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">
                <v:shape id="Text Box 32" o:spid="_x0000_s1033" type="#_x0000_t202" style="position:absolute;left:207;top:26326;width:508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C77B9B8" w14:textId="2F6BF7B7" w:rsidR="00A27E94" w:rsidRPr="005D09FE" w:rsidRDefault="00A27E94" w:rsidP="00A27E94">
                        <w:pPr>
                          <w:pStyle w:val="Caption"/>
                          <w:rPr>
                            <w:rFonts w:ascii="Jotia" w:hAnsi="Jotia"/>
                            <w:noProof/>
                            <w:color w:val="E30918"/>
                            <w:sz w:val="24"/>
                            <w:szCs w:val="24"/>
                            <w:u w:val="single"/>
                          </w:rPr>
                        </w:pPr>
                        <w:r>
                          <w:t xml:space="preserve">Figure </w:t>
                        </w:r>
                        <w:r w:rsidR="00F42B82">
                          <w:t>4</w:t>
                        </w:r>
                      </w:p>
                    </w:txbxContent>
                  </v:textbox>
                </v:shape>
                <v:group id="Group 24" o:spid="_x0000_s1034" style="position:absolute;width:62439;height:26123" coordsize="62439,2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16" o:spid="_x0000_s1035" type="#_x0000_t75" style="position:absolute;width:62439;height:2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">
                    <v:imagedata r:id="rId17" o:title="" cropbottom="3445f"/>
                    <v:shadow on="t" color="black" opacity="26214f" origin="-.5,-.5" offset=".74836mm,.74836mm"/>
                  </v:shape>
                  <v:group id="Group 30" o:spid="_x0000_s1036" style="position:absolute;left:22972;top:11164;width:11552;height:11395" coordsize="11552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20" o:spid="_x0000_s1037" style="position:absolute;left:1909;top:854;width:7694;height:7708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oval id="Oval 18" o:spid="_x0000_s1038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" fillcolor="#e30918" strokecolor="#e30918" strokeweight="1pt">
                        <v:stroke joinstyle="miter"/>
                      </v:oval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Arrow: Left 19" o:spid="_x0000_s1039" type="#_x0000_t66" style="position:absolute;left:2684;top:2219;width:8768;height: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" adj="10800,6860" fillcolor="white [3212]" strokecolor="white [3212]" strokeweight="1pt">
                        <v:shadow on="t" type="perspective" color="black" origin=".5,-.5" offset="-.74836mm,.74836mm" matrix="68813f,,,68813f"/>
                      </v:shape>
                    </v:group>
                    <v:rect id="Rectangle 29" o:spid="_x0000_s1040" style="position:absolute;width:11552;height:11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" filled="f" strokecolor="black [3213]"/>
                    <v:shape id="Text Box 21" o:spid="_x0000_s1041" type="#_x0000_t202" style="position:absolute;left:954;top:9144;width:964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    <v:textbox inset="0,0,0,0">
                        <w:txbxContent>
                          <w:p w14:paraId="10296D4D" w14:textId="36ED97A8" w:rsidR="00A66202" w:rsidRPr="00757E12" w:rsidRDefault="00A66202" w:rsidP="00A6620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Mandatory Fields</w:t>
                            </w:r>
                          </w:p>
                        </w:txbxContent>
                      </v:textbox>
                    </v:shape>
                  </v:group>
                  <v:rect id="Rectangle 34" o:spid="_x0000_s1042" style="position:absolute;left:41030;top:7052;width:1454;height:1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" filled="f" strokecolor="black [3213]"/>
                  <v:line id="Straight Connector 38" o:spid="_x0000_s1043" style="position:absolute;flip:y;visibility:visible;mso-wrap-style:square" from="28748,7855" to="41030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" strokecolor="black [3200]">
                    <v:stroke joinstyle="miter"/>
                  </v:line>
                  <v:line id="Straight Connector 42" o:spid="_x0000_s1044" style="position:absolute;flip:y;visibility:visible;mso-wrap-style:square" from="34524,8659" to="41757,16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" strokecolor="black [3200]">
                    <v:stroke joinstyle="miter"/>
                  </v:line>
                </v:group>
                <w10:wrap type="square"/>
              </v:group>
            </w:pict>
          </mc:Fallback>
        </mc:AlternateContent>
      </w:r>
      <w:r w:rsidR="002C1E6D">
        <w:rPr>
          <w:rFonts w:ascii="Foundry Sterling Book" w:hAnsi="Foundry Sterling Book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CF7BD08" wp14:editId="5C463A06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1542415" cy="571500"/>
                <wp:effectExtent l="19050" t="38100" r="95885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48" cy="571501"/>
                          <a:chOff x="-30972" y="234812"/>
                          <a:chExt cx="1881605" cy="809278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4407" b="65374"/>
                          <a:stretch/>
                        </pic:blipFill>
                        <pic:spPr>
                          <a:xfrm>
                            <a:off x="-1" y="234812"/>
                            <a:ext cx="1850634" cy="44034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5" name="Rectangle: Rounded Corners 35"/>
                        <wps:cNvSpPr/>
                        <wps:spPr>
                          <a:xfrm>
                            <a:off x="553134" y="261475"/>
                            <a:ext cx="356936" cy="39532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8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-30972" y="692049"/>
                            <a:ext cx="1536727" cy="35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0A6624" w14:textId="21EA0379" w:rsidR="00A46C69" w:rsidRPr="00D13DE7" w:rsidRDefault="00A46C69" w:rsidP="00A46C69">
                              <w:pPr>
                                <w:pStyle w:val="Caption"/>
                                <w:rPr>
                                  <w:rFonts w:ascii="Jotia" w:hAnsi="Jotia"/>
                                  <w:noProof/>
                                  <w:color w:val="C42424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0D77FC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7BD08" id="Group 37" o:spid="_x0000_s1045" style="position:absolute;margin-left:70.25pt;margin-top:3.65pt;width:121.45pt;height:45pt;z-index:251703296;mso-position-horizontal:right;mso-position-horizontal-relative:margin;mso-width-relative:margin;mso-height-relative:margin" coordorigin="-309,2348" coordsize="18816,8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">
                <v:shape id="Picture 17" o:spid="_x0000_s1046" type="#_x0000_t75" style="position:absolute;top:2348;width:18506;height: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">
                  <v:imagedata r:id="rId19" o:title="" croptop="-1f" cropbottom="42844f" cropright="35656f"/>
                  <v:shadow on="t" color="black" opacity="26214f" origin="-.5,-.5" offset=".74836mm,.74836mm"/>
                </v:shape>
                <v:roundrect id="Rectangle: Rounded Corners 35" o:spid="_x0000_s1047" style="position:absolute;left:5531;top:2614;width:3569;height:3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" filled="f" strokecolor="#ff8300" strokeweight="1pt">
                  <v:stroke joinstyle="miter"/>
                </v:roundrect>
                <v:shape id="Text Box 36" o:spid="_x0000_s1048" type="#_x0000_t202" style="position:absolute;left:-309;top:6920;width:15366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40A6624" w14:textId="21EA0379" w:rsidR="00A46C69" w:rsidRPr="00D13DE7" w:rsidRDefault="00A46C69" w:rsidP="00A46C69">
                        <w:pPr>
                          <w:pStyle w:val="Caption"/>
                          <w:rPr>
                            <w:rFonts w:ascii="Jotia" w:hAnsi="Jotia"/>
                            <w:noProof/>
                            <w:color w:val="C42424"/>
                            <w:sz w:val="24"/>
                            <w:szCs w:val="24"/>
                            <w:u w:val="single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0D77FC">
                            <w:rPr>
                              <w:noProof/>
                            </w:rPr>
                            <w:t>3</w:t>
                          </w:r>
                        </w:fldSimple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E49C4" w:rsidRPr="00D54E1B">
        <w:rPr>
          <w:rFonts w:ascii="Foundry Sterling Book" w:hAnsi="Foundry Sterling Book"/>
        </w:rPr>
        <w:t>To start an application</w:t>
      </w:r>
      <w:r w:rsidR="00EE49C4">
        <w:rPr>
          <w:rFonts w:ascii="Foundry Sterling Book" w:hAnsi="Foundry Sterling Book"/>
        </w:rPr>
        <w:t>,</w:t>
      </w:r>
      <w:r w:rsidR="00EE49C4" w:rsidRPr="00D54E1B">
        <w:rPr>
          <w:rFonts w:ascii="Foundry Sterling Book" w:hAnsi="Foundry Sterling Book"/>
        </w:rPr>
        <w:t xml:space="preserve"> enter the Lab Activity Register and press the </w:t>
      </w:r>
      <w:r w:rsidR="00EE49C4" w:rsidRPr="00D54E1B">
        <w:rPr>
          <w:rFonts w:ascii="Foundry Sterling Book" w:hAnsi="Foundry Sterling Book"/>
          <w:b/>
          <w:bCs/>
        </w:rPr>
        <w:t>‘New’</w:t>
      </w:r>
      <w:r w:rsidR="00EE49C4" w:rsidRPr="00D54E1B">
        <w:rPr>
          <w:rFonts w:ascii="Foundry Sterling Book" w:hAnsi="Foundry Sterling Book"/>
        </w:rPr>
        <w:t xml:space="preserve"> icon in the Toolbar above the Register</w:t>
      </w:r>
      <w:r w:rsidR="008504B3">
        <w:rPr>
          <w:rFonts w:ascii="Foundry Sterling Book" w:hAnsi="Foundry Sterling Book"/>
        </w:rPr>
        <w:t xml:space="preserve"> </w:t>
      </w:r>
      <w:r w:rsidR="008504B3">
        <w:rPr>
          <w:rFonts w:ascii="Foundry Sterling Book" w:hAnsi="Foundry Sterling Book"/>
          <w:b/>
          <w:bCs/>
        </w:rPr>
        <w:t>(Figure 3)</w:t>
      </w:r>
      <w:r w:rsidR="00EE49C4" w:rsidRPr="00D54E1B">
        <w:rPr>
          <w:rFonts w:ascii="Foundry Sterling Book" w:hAnsi="Foundry Sterling Book"/>
        </w:rPr>
        <w:t>.</w:t>
      </w:r>
      <w:r w:rsidR="00B90D34">
        <w:rPr>
          <w:rFonts w:ascii="Foundry Sterling Book" w:hAnsi="Foundry Sterling Book"/>
        </w:rPr>
        <w:t xml:space="preserve"> </w:t>
      </w:r>
      <w:r w:rsidR="00B9655A">
        <w:rPr>
          <w:rFonts w:ascii="Foundry Sterling Book" w:hAnsi="Foundry Sterling Book"/>
        </w:rPr>
        <w:t>The Add New Application window will appear</w:t>
      </w:r>
      <w:r w:rsidR="00BC0CE9">
        <w:rPr>
          <w:rFonts w:ascii="Foundry Sterling Book" w:hAnsi="Foundry Sterling Book"/>
        </w:rPr>
        <w:t xml:space="preserve"> </w:t>
      </w:r>
      <w:r w:rsidR="00BC0CE9">
        <w:rPr>
          <w:rFonts w:ascii="Foundry Sterling Book" w:hAnsi="Foundry Sterling Book"/>
          <w:b/>
          <w:bCs/>
        </w:rPr>
        <w:t>(Figure 4)</w:t>
      </w:r>
      <w:r w:rsidR="00B9655A">
        <w:rPr>
          <w:rFonts w:ascii="Foundry Sterling Book" w:hAnsi="Foundry Sterling Book"/>
        </w:rPr>
        <w:t xml:space="preserve"> containing seven tabs. Each tab contains</w:t>
      </w:r>
      <w:r w:rsidR="0029564D">
        <w:rPr>
          <w:rFonts w:ascii="Foundry Sterling Book" w:hAnsi="Foundry Sterling Book"/>
        </w:rPr>
        <w:t xml:space="preserve"> fields that require filling with information about the activity. Start on the </w:t>
      </w:r>
      <w:r w:rsidR="00BC0CE9" w:rsidRPr="009A0C53">
        <w:rPr>
          <w:rFonts w:ascii="Foundry Sterling Book" w:hAnsi="Foundry Sterling Book"/>
          <w:b/>
          <w:bCs/>
        </w:rPr>
        <w:t>Detail</w:t>
      </w:r>
      <w:r w:rsidR="006A7EF2" w:rsidRPr="009A0C53">
        <w:rPr>
          <w:rFonts w:ascii="Foundry Sterling Book" w:hAnsi="Foundry Sterling Book"/>
          <w:b/>
          <w:bCs/>
        </w:rPr>
        <w:t>s</w:t>
      </w:r>
      <w:r w:rsidR="00BC0CE9" w:rsidRPr="009A0C53">
        <w:rPr>
          <w:rFonts w:ascii="Foundry Sterling Book" w:hAnsi="Foundry Sterling Book"/>
          <w:b/>
          <w:bCs/>
        </w:rPr>
        <w:t xml:space="preserve"> Tab</w:t>
      </w:r>
      <w:r w:rsidR="00855D49">
        <w:rPr>
          <w:rFonts w:ascii="Foundry Sterling Book" w:hAnsi="Foundry Sterling Book"/>
        </w:rPr>
        <w:t xml:space="preserve"> and complete all fields</w:t>
      </w:r>
      <w:r w:rsidR="006A7EF2">
        <w:rPr>
          <w:rFonts w:ascii="Foundry Sterling Book" w:hAnsi="Foundry Sterling Book"/>
        </w:rPr>
        <w:t xml:space="preserve"> - your name will be prefilled</w:t>
      </w:r>
      <w:r w:rsidR="00A46C69">
        <w:rPr>
          <w:rFonts w:ascii="Foundry Sterling Book" w:hAnsi="Foundry Sterling Book"/>
        </w:rPr>
        <w:t xml:space="preserve"> in the ‘Applicant’ field.</w:t>
      </w:r>
      <w:r w:rsidR="00FF3551" w:rsidRPr="00FF3551">
        <w:rPr>
          <w:noProof/>
        </w:rPr>
        <w:t xml:space="preserve"> </w:t>
      </w:r>
      <w:r w:rsidR="003B345E">
        <w:rPr>
          <w:noProof/>
        </w:rPr>
        <w:t>Brief descriptions for each field</w:t>
      </w:r>
      <w:r w:rsidR="00CC4C44">
        <w:rPr>
          <w:noProof/>
        </w:rPr>
        <w:t xml:space="preserve"> are included </w:t>
      </w:r>
      <w:r w:rsidR="00B8673A">
        <w:rPr>
          <w:noProof/>
        </w:rPr>
        <w:t>for each field</w:t>
      </w:r>
      <w:r w:rsidR="005304FF">
        <w:rPr>
          <w:noProof/>
        </w:rPr>
        <w:t xml:space="preserve"> and mandatory fields are marked with a</w:t>
      </w:r>
      <w:r w:rsidR="008504B3">
        <w:rPr>
          <w:noProof/>
        </w:rPr>
        <w:t xml:space="preserve"> red</w:t>
      </w:r>
      <w:r w:rsidR="005304FF">
        <w:rPr>
          <w:noProof/>
        </w:rPr>
        <w:t xml:space="preserve"> </w:t>
      </w:r>
      <w:r w:rsidR="008504B3">
        <w:rPr>
          <w:noProof/>
        </w:rPr>
        <w:t>arrow.</w:t>
      </w:r>
      <w:r w:rsidR="001859CD" w:rsidRPr="001859CD">
        <w:rPr>
          <w:noProof/>
        </w:rPr>
        <w:t xml:space="preserve"> </w:t>
      </w:r>
    </w:p>
    <w:p w14:paraId="0FA0F3AE" w14:textId="4DE51C0F" w:rsidR="00A46C69" w:rsidRDefault="00555274" w:rsidP="003464FB">
      <w:pPr>
        <w:tabs>
          <w:tab w:val="left" w:pos="720"/>
          <w:tab w:val="right" w:pos="9858"/>
        </w:tabs>
      </w:pPr>
      <w:r>
        <w:tab/>
      </w:r>
      <w:r w:rsidR="003464FB">
        <w:tab/>
      </w:r>
    </w:p>
    <w:p w14:paraId="23B56720" w14:textId="4B176042" w:rsidR="006055EA" w:rsidRDefault="006055EA" w:rsidP="006055EA">
      <w:pPr>
        <w:rPr>
          <w:rFonts w:ascii="Foundry Sterling Book" w:hAnsi="Foundry Sterling Book"/>
        </w:rPr>
      </w:pPr>
      <w:r w:rsidRPr="00452961">
        <w:rPr>
          <w:rFonts w:ascii="Jotia" w:hAnsi="Jotia"/>
          <w:b/>
          <w:color w:val="E30918"/>
          <w:sz w:val="24"/>
          <w:szCs w:val="24"/>
          <w:u w:val="single"/>
        </w:rPr>
        <w:lastRenderedPageBreak/>
        <w:t>S</w:t>
      </w:r>
      <w:r w:rsidR="00E02E1A">
        <w:rPr>
          <w:rFonts w:ascii="Jotia" w:hAnsi="Jotia"/>
          <w:b/>
          <w:color w:val="E30918"/>
          <w:sz w:val="24"/>
          <w:szCs w:val="24"/>
          <w:u w:val="single"/>
        </w:rPr>
        <w:t>tep</w:t>
      </w:r>
      <w:r w:rsidRPr="00452961">
        <w:rPr>
          <w:rFonts w:ascii="Jotia" w:hAnsi="Jotia"/>
          <w:b/>
          <w:color w:val="E30918"/>
          <w:sz w:val="24"/>
          <w:szCs w:val="24"/>
          <w:u w:val="single"/>
        </w:rPr>
        <w:t xml:space="preserve"> </w:t>
      </w:r>
      <w:r>
        <w:rPr>
          <w:rFonts w:ascii="Jotia" w:hAnsi="Jotia"/>
          <w:b/>
          <w:color w:val="E30918"/>
          <w:sz w:val="24"/>
          <w:szCs w:val="24"/>
          <w:u w:val="single"/>
        </w:rPr>
        <w:t>4</w:t>
      </w:r>
      <w:r w:rsidRPr="00452961">
        <w:rPr>
          <w:rFonts w:ascii="Jotia" w:hAnsi="Jotia"/>
          <w:b/>
          <w:color w:val="E30918"/>
          <w:sz w:val="24"/>
          <w:szCs w:val="24"/>
        </w:rPr>
        <w:t xml:space="preserve">: </w:t>
      </w:r>
      <w:r w:rsidR="008A2E32">
        <w:rPr>
          <w:rFonts w:ascii="Jotia" w:hAnsi="Jotia"/>
          <w:b/>
          <w:color w:val="E30918"/>
          <w:sz w:val="24"/>
          <w:szCs w:val="24"/>
        </w:rPr>
        <w:t>Completing</w:t>
      </w:r>
      <w:r>
        <w:rPr>
          <w:rFonts w:ascii="Jotia" w:hAnsi="Jotia"/>
          <w:b/>
          <w:color w:val="E30918"/>
          <w:sz w:val="24"/>
          <w:szCs w:val="24"/>
        </w:rPr>
        <w:t xml:space="preserve"> the</w:t>
      </w:r>
      <w:r w:rsidR="0017319E">
        <w:rPr>
          <w:rFonts w:ascii="Jotia" w:hAnsi="Jotia"/>
          <w:b/>
          <w:color w:val="E30918"/>
          <w:sz w:val="24"/>
          <w:szCs w:val="24"/>
        </w:rPr>
        <w:t xml:space="preserve"> remainder of the</w:t>
      </w:r>
      <w:r w:rsidRPr="00452961">
        <w:rPr>
          <w:rFonts w:ascii="Jotia" w:hAnsi="Jotia"/>
          <w:b/>
          <w:color w:val="E30918"/>
          <w:sz w:val="24"/>
          <w:szCs w:val="24"/>
        </w:rPr>
        <w:t xml:space="preserve"> Application</w:t>
      </w:r>
    </w:p>
    <w:p w14:paraId="023AC9CF" w14:textId="38058160" w:rsidR="001F7838" w:rsidRDefault="005A2B13" w:rsidP="00A41EFC">
      <w:pPr>
        <w:spacing w:after="120"/>
        <w:rPr>
          <w:rFonts w:ascii="Jotia" w:hAnsi="Jotia"/>
          <w:b/>
          <w:bCs/>
          <w:color w:val="E30918"/>
        </w:rPr>
      </w:pPr>
      <w:r>
        <w:rPr>
          <w:rFonts w:ascii="Jotia" w:hAnsi="Jotia"/>
          <w:b/>
          <w:noProof/>
          <w:color w:val="C42424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F83A5CD" wp14:editId="0D2CD206">
                <wp:simplePos x="0" y="0"/>
                <wp:positionH relativeFrom="margin">
                  <wp:posOffset>-17145</wp:posOffset>
                </wp:positionH>
                <wp:positionV relativeFrom="paragraph">
                  <wp:posOffset>445871</wp:posOffset>
                </wp:positionV>
                <wp:extent cx="6299200" cy="1454150"/>
                <wp:effectExtent l="38100" t="38100" r="82550" b="1270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1454150"/>
                          <a:chOff x="0" y="0"/>
                          <a:chExt cx="6154401" cy="14546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91"/>
                          <a:stretch/>
                        </pic:blipFill>
                        <pic:spPr bwMode="auto">
                          <a:xfrm>
                            <a:off x="0" y="0"/>
                            <a:ext cx="613410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19050" y="1276350"/>
                            <a:ext cx="6135351" cy="17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56565D" w14:textId="0104DF57" w:rsidR="00A53A54" w:rsidRPr="00622D9C" w:rsidRDefault="00A53A54" w:rsidP="00A53A54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F1122C"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83A5CD" id="Group 12" o:spid="_x0000_s1049" style="position:absolute;margin-left:-1.35pt;margin-top:35.1pt;width:496pt;height:114.5pt;z-index:251701248;mso-position-horizontal-relative:margin;mso-width-relative:margin" coordsize="61544,1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">
                <v:shape id="Picture 39" o:spid="_x0000_s1050" type="#_x0000_t75" style="position:absolute;width:61341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">
                  <v:imagedata r:id="rId21" o:title="" cropright="25946f"/>
                  <v:shadow on="t" color="black" opacity="26214f" origin="-.5,-.5" offset=".74836mm,.74836mm"/>
                </v:shape>
                <v:shape id="Text Box 40" o:spid="_x0000_s1051" type="#_x0000_t202" style="position:absolute;left:190;top:12763;width:61354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A56565D" w14:textId="0104DF57" w:rsidR="00A53A54" w:rsidRPr="00622D9C" w:rsidRDefault="00A53A54" w:rsidP="00A53A54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F1122C">
                          <w:t>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164C3">
        <w:rPr>
          <w:rFonts w:ascii="Foundry Sterling Book" w:hAnsi="Foundry Sterling Book"/>
        </w:rPr>
        <w:t>Complete the remainder of the application by moving through the tabs</w:t>
      </w:r>
      <w:r w:rsidR="00375BD9">
        <w:rPr>
          <w:rFonts w:ascii="Foundry Sterling Book" w:hAnsi="Foundry Sterling Book"/>
        </w:rPr>
        <w:t xml:space="preserve"> and completing required information for your proposed activity</w:t>
      </w:r>
      <w:r>
        <w:rPr>
          <w:rFonts w:ascii="Foundry Sterling Book" w:hAnsi="Foundry Sterling Book"/>
        </w:rPr>
        <w:t>.</w:t>
      </w:r>
    </w:p>
    <w:p w14:paraId="408B06F2" w14:textId="0812455A" w:rsidR="00221938" w:rsidRDefault="00221938" w:rsidP="005A2B13">
      <w:pPr>
        <w:spacing w:after="0"/>
      </w:pPr>
    </w:p>
    <w:p w14:paraId="784A1E7C" w14:textId="5D57694B" w:rsidR="005A2B13" w:rsidRPr="00221938" w:rsidRDefault="005A2B13" w:rsidP="00221938">
      <w:r>
        <w:t xml:space="preserve">The table below provides additional information about </w:t>
      </w:r>
      <w:r w:rsidR="00E15F16">
        <w:t>what to include within each of the tabs</w:t>
      </w:r>
      <w:r>
        <w:t xml:space="preserve">. </w:t>
      </w:r>
    </w:p>
    <w:p w14:paraId="37F0F0EE" w14:textId="30824716" w:rsidR="001917BD" w:rsidRPr="001917BD" w:rsidRDefault="001917BD" w:rsidP="00A86A6B">
      <w:pPr>
        <w:shd w:val="clear" w:color="auto" w:fill="D9D9D9" w:themeFill="background1" w:themeFillShade="D9"/>
        <w:ind w:left="2880" w:hanging="2880"/>
      </w:pPr>
      <w:r w:rsidRPr="00570394">
        <w:rPr>
          <w:rFonts w:ascii="Jotia" w:hAnsi="Jotia"/>
          <w:b/>
          <w:bCs/>
          <w:color w:val="E30918"/>
        </w:rPr>
        <w:t>Details</w:t>
      </w:r>
      <w:r w:rsidR="00AD61BC">
        <w:tab/>
      </w:r>
      <w:r w:rsidR="005D52FE">
        <w:t>Add basic</w:t>
      </w:r>
      <w:r w:rsidRPr="001917BD">
        <w:t xml:space="preserve"> application detail</w:t>
      </w:r>
      <w:r w:rsidR="00AD61BC">
        <w:t xml:space="preserve">s - </w:t>
      </w:r>
      <w:r w:rsidRPr="001917BD">
        <w:t>status, reference, title, applicants, type etc. The New Application will start on this tab and fields here are completed first.</w:t>
      </w:r>
      <w:r w:rsidR="00FB6589">
        <w:t xml:space="preserve"> This is where the </w:t>
      </w:r>
      <w:r w:rsidR="002E2301">
        <w:t xml:space="preserve">Activity </w:t>
      </w:r>
      <w:r w:rsidR="0091774B">
        <w:t xml:space="preserve">Type, Activity </w:t>
      </w:r>
      <w:r w:rsidR="002E2301">
        <w:t>Category</w:t>
      </w:r>
      <w:r w:rsidR="0091774B">
        <w:t xml:space="preserve"> and Dealing</w:t>
      </w:r>
      <w:r w:rsidR="002E2301">
        <w:t xml:space="preserve"> Type is selected</w:t>
      </w:r>
      <w:r w:rsidR="009D5A13">
        <w:t>.</w:t>
      </w:r>
    </w:p>
    <w:p w14:paraId="0B9E8BCE" w14:textId="73671709" w:rsidR="001917BD" w:rsidRPr="001917BD" w:rsidRDefault="001917BD" w:rsidP="00A86A6B">
      <w:pPr>
        <w:shd w:val="clear" w:color="auto" w:fill="F2F2F2" w:themeFill="background1" w:themeFillShade="F2"/>
        <w:ind w:left="2880" w:hanging="2880"/>
      </w:pPr>
      <w:r w:rsidRPr="00570394">
        <w:rPr>
          <w:rFonts w:ascii="Jotia" w:hAnsi="Jotia"/>
          <w:b/>
          <w:bCs/>
          <w:color w:val="E30918"/>
        </w:rPr>
        <w:t>Activity Description</w:t>
      </w:r>
      <w:r>
        <w:tab/>
      </w:r>
      <w:r w:rsidR="00626139">
        <w:t xml:space="preserve">Give an overview of the project </w:t>
      </w:r>
      <w:r w:rsidR="0098601F">
        <w:t xml:space="preserve">aims in </w:t>
      </w:r>
      <w:r w:rsidR="00BE6377">
        <w:t>the Project Description field. Include s</w:t>
      </w:r>
      <w:r w:rsidRPr="001917BD">
        <w:t xml:space="preserve">pecific detailed information </w:t>
      </w:r>
      <w:r w:rsidR="00895A36">
        <w:t>within the Project Details section in the Experimental Procedures</w:t>
      </w:r>
      <w:r w:rsidR="00D65887">
        <w:t xml:space="preserve"> field.</w:t>
      </w:r>
      <w:r w:rsidRPr="001917BD">
        <w:t xml:space="preserve"> GMO Classification</w:t>
      </w:r>
      <w:r w:rsidR="004C4D21">
        <w:t xml:space="preserve"> (where applicable)</w:t>
      </w:r>
      <w:r w:rsidR="00D65887">
        <w:t xml:space="preserve"> must be selected for </w:t>
      </w:r>
      <w:r w:rsidR="00893E8E">
        <w:t>GMO Dealings applications</w:t>
      </w:r>
      <w:r w:rsidR="00EE4C2B">
        <w:t xml:space="preserve"> and </w:t>
      </w:r>
      <w:r w:rsidR="00711BE5">
        <w:t>w</w:t>
      </w:r>
      <w:r w:rsidR="00893E8E">
        <w:t xml:space="preserve">here required include </w:t>
      </w:r>
      <w:r w:rsidR="00D9003C">
        <w:t>Storage and Disposal procedures</w:t>
      </w:r>
      <w:r w:rsidR="00612FF1">
        <w:t>,</w:t>
      </w:r>
      <w:r w:rsidR="00976AA7">
        <w:t xml:space="preserve"> Safety and Risk Management</w:t>
      </w:r>
      <w:r w:rsidR="00563C2D">
        <w:t xml:space="preserve"> precautions.</w:t>
      </w:r>
    </w:p>
    <w:p w14:paraId="214E2355" w14:textId="6F4B4406" w:rsidR="007A001D" w:rsidRDefault="003F3EBF" w:rsidP="00991929">
      <w:pPr>
        <w:shd w:val="clear" w:color="auto" w:fill="D9D9D9" w:themeFill="background1" w:themeFillShade="D9"/>
        <w:ind w:left="2880" w:hanging="2880"/>
      </w:pPr>
      <w:r>
        <w:rPr>
          <w:rFonts w:ascii="Jotia" w:hAnsi="Jotia"/>
          <w:b/>
          <w:bCs/>
          <w:noProof/>
          <w:color w:val="E30918"/>
        </w:rPr>
        <mc:AlternateContent>
          <mc:Choice Requires="wps">
            <w:drawing>
              <wp:anchor distT="0" distB="0" distL="114300" distR="114300" simplePos="0" relativeHeight="251685887" behindDoc="1" locked="0" layoutInCell="1" allowOverlap="1" wp14:anchorId="5151EFF1" wp14:editId="66767DAC">
                <wp:simplePos x="0" y="0"/>
                <wp:positionH relativeFrom="margin">
                  <wp:posOffset>-11152</wp:posOffset>
                </wp:positionH>
                <wp:positionV relativeFrom="paragraph">
                  <wp:posOffset>293304</wp:posOffset>
                </wp:positionV>
                <wp:extent cx="6280811" cy="4244196"/>
                <wp:effectExtent l="0" t="0" r="5715" b="44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811" cy="42441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1EFC5" id="Rectangle 47" o:spid="_x0000_s1026" style="position:absolute;margin-left:-.9pt;margin-top:23.1pt;width:494.55pt;height:334.2pt;z-index:-2516305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" fillcolor="#d8d8d8 [2732]" stroked="f" strokeweight="1pt">
                <w10:wrap anchorx="margin"/>
              </v:rect>
            </w:pict>
          </mc:Fallback>
        </mc:AlternateContent>
      </w:r>
      <w:r w:rsidR="001917BD" w:rsidRPr="00570394">
        <w:rPr>
          <w:rFonts w:ascii="Jotia" w:hAnsi="Jotia"/>
          <w:b/>
          <w:bCs/>
          <w:color w:val="E30918"/>
        </w:rPr>
        <w:t>Materials</w:t>
      </w:r>
      <w:r w:rsidR="001917BD" w:rsidRPr="001917BD">
        <w:tab/>
      </w:r>
      <w:r w:rsidR="00461018">
        <w:t>Include</w:t>
      </w:r>
      <w:r w:rsidR="002366EB">
        <w:t xml:space="preserve"> the materials</w:t>
      </w:r>
      <w:r w:rsidR="001917BD" w:rsidRPr="009E478E">
        <w:t xml:space="preserve"> to be used in the activity.</w:t>
      </w:r>
      <w:r w:rsidR="00FD5323">
        <w:t xml:space="preserve"> </w:t>
      </w:r>
      <w:r w:rsidR="000F1E04" w:rsidRPr="009E478E">
        <w:t xml:space="preserve">Click the ‘Display Materials’ button to load the materials </w:t>
      </w:r>
      <w:r w:rsidR="00545C38">
        <w:t xml:space="preserve">already listed </w:t>
      </w:r>
      <w:r w:rsidR="000F1E04" w:rsidRPr="009E478E">
        <w:t xml:space="preserve">then </w:t>
      </w:r>
      <w:r w:rsidR="000F1E04">
        <w:t>s</w:t>
      </w:r>
      <w:r w:rsidR="00FD5323">
        <w:t xml:space="preserve">elect the </w:t>
      </w:r>
      <w:r w:rsidR="00FD5323" w:rsidRPr="00FD5323">
        <w:rPr>
          <w:bdr w:val="single" w:sz="4" w:space="0" w:color="auto"/>
        </w:rPr>
        <w:t xml:space="preserve"> + </w:t>
      </w:r>
      <w:r w:rsidR="00B34EDC">
        <w:t xml:space="preserve"> </w:t>
      </w:r>
      <w:r w:rsidR="00FD5323">
        <w:t xml:space="preserve">to ‘Add Material’ </w:t>
      </w:r>
      <w:r w:rsidR="000F1E04">
        <w:t xml:space="preserve">or the </w:t>
      </w:r>
      <w:r w:rsidR="000F1E04" w:rsidRPr="009E478E">
        <w:rPr>
          <w:rFonts w:ascii="Segoe UI Symbol" w:hAnsi="Segoe UI Symbol" w:cs="Segoe UI Symbol"/>
          <w:bdr w:val="single" w:sz="4" w:space="0" w:color="auto"/>
        </w:rPr>
        <w:t>🖉</w:t>
      </w:r>
      <w:r w:rsidR="000F1E04">
        <w:t xml:space="preserve"> to open and edit an existing material</w:t>
      </w:r>
      <w:r w:rsidR="006247F7">
        <w:t xml:space="preserve">. </w:t>
      </w:r>
      <w:r w:rsidR="00B34EDC">
        <w:t>Material Type is selected when adding a m</w:t>
      </w:r>
      <w:r w:rsidR="00FA390A">
        <w:t>aterial and it is important to select the correct material type for Regulated Materials</w:t>
      </w:r>
      <w:r w:rsidR="00183441">
        <w:t xml:space="preserve"> such as GMOs. Include </w:t>
      </w:r>
      <w:r w:rsidR="00234F52">
        <w:t>the other</w:t>
      </w:r>
      <w:r w:rsidR="007A001D">
        <w:t xml:space="preserve"> required fields </w:t>
      </w:r>
      <w:r w:rsidR="00020DCE">
        <w:t>(</w:t>
      </w:r>
      <w:r w:rsidR="007A001D">
        <w:t xml:space="preserve">common </w:t>
      </w:r>
      <w:r w:rsidR="00234F52">
        <w:t xml:space="preserve">and </w:t>
      </w:r>
      <w:r w:rsidR="00E370B4">
        <w:t>scientific name</w:t>
      </w:r>
      <w:r w:rsidR="00020DCE">
        <w:t>s)</w:t>
      </w:r>
      <w:r w:rsidR="00E370B4">
        <w:t xml:space="preserve"> and </w:t>
      </w:r>
      <w:r w:rsidR="00657813">
        <w:t>continue filling in fields with information that you have available on the material</w:t>
      </w:r>
      <w:r w:rsidR="00C40B4F">
        <w:t xml:space="preserve">. Including </w:t>
      </w:r>
      <w:r w:rsidR="00E043F4">
        <w:t>more</w:t>
      </w:r>
      <w:r w:rsidR="00C40B4F">
        <w:t xml:space="preserve"> information </w:t>
      </w:r>
      <w:r w:rsidR="00310DCA">
        <w:t>will assist the review of your application</w:t>
      </w:r>
      <w:r w:rsidR="00FC58CE">
        <w:t>.</w:t>
      </w:r>
    </w:p>
    <w:p w14:paraId="0ED1ED72" w14:textId="0C17F445" w:rsidR="009C2D3F" w:rsidRDefault="00633BA3" w:rsidP="00991929">
      <w:pPr>
        <w:shd w:val="clear" w:color="auto" w:fill="D9D9D9" w:themeFill="background1" w:themeFillShade="D9"/>
        <w:ind w:left="2880" w:hanging="2880"/>
        <w:rPr>
          <w:noProof/>
        </w:rPr>
      </w:pPr>
      <w:r>
        <w:rPr>
          <w:rFonts w:ascii="Jotia" w:hAnsi="Jotia"/>
          <w:b/>
          <w:bCs/>
          <w:noProof/>
          <w:color w:val="E30918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83A795B" wp14:editId="51332BAC">
                <wp:simplePos x="0" y="0"/>
                <wp:positionH relativeFrom="margin">
                  <wp:posOffset>1792605</wp:posOffset>
                </wp:positionH>
                <wp:positionV relativeFrom="paragraph">
                  <wp:posOffset>53975</wp:posOffset>
                </wp:positionV>
                <wp:extent cx="4446270" cy="3068955"/>
                <wp:effectExtent l="38100" t="38100" r="87630" b="17145"/>
                <wp:wrapTight wrapText="bothSides">
                  <wp:wrapPolygon edited="0">
                    <wp:start x="0" y="-268"/>
                    <wp:lineTo x="-185" y="-134"/>
                    <wp:lineTo x="-185" y="21587"/>
                    <wp:lineTo x="21748" y="21587"/>
                    <wp:lineTo x="21933" y="19173"/>
                    <wp:lineTo x="21933" y="2011"/>
                    <wp:lineTo x="21656" y="0"/>
                    <wp:lineTo x="21656" y="-268"/>
                    <wp:lineTo x="0" y="-268"/>
                  </wp:wrapPolygon>
                </wp:wrapTight>
                <wp:docPr id="46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46270" cy="3068955"/>
                          <a:chOff x="0" y="0"/>
                          <a:chExt cx="4182745" cy="2838541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" r="490" b="6032"/>
                          <a:stretch/>
                        </pic:blipFill>
                        <pic:spPr bwMode="auto">
                          <a:xfrm>
                            <a:off x="0" y="0"/>
                            <a:ext cx="4182745" cy="261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2673862"/>
                            <a:ext cx="4182745" cy="16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7283AA" w14:textId="08D65B12" w:rsidR="000D77FC" w:rsidRPr="00BE695E" w:rsidRDefault="000D77FC" w:rsidP="000D77FC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Figure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A795B" id="Group 46" o:spid="_x0000_s1052" style="position:absolute;left:0;text-align:left;margin-left:141.15pt;margin-top:4.25pt;width:350.1pt;height:241.65pt;z-index:-251576320;mso-position-horizontal-relative:margin;mso-width-relative:margin;mso-height-relative:margin" coordsize="41827,2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">
                <o:lock v:ext="edit" aspectratio="t"/>
                <v:shape id="Picture 44" o:spid="_x0000_s1053" type="#_x0000_t75" style="position:absolute;width:4182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">
                  <v:imagedata r:id="rId23" o:title="" cropbottom="3953f" cropleft="168f" cropright="321f"/>
                  <v:shadow on="t" color="black" opacity="26214f" origin="-.5,-.5" offset=".74836mm,.74836mm"/>
                </v:shape>
                <v:shape id="Text Box 45" o:spid="_x0000_s1054" type="#_x0000_t202" style="position:absolute;top:26738;width:41827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67283AA" w14:textId="08D65B12" w:rsidR="000D77FC" w:rsidRPr="00BE695E" w:rsidRDefault="000D77FC" w:rsidP="000D77FC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Figure 6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711D24A" w14:textId="42B0C5DC" w:rsidR="00310DCA" w:rsidRDefault="00310DCA" w:rsidP="00991929">
      <w:pPr>
        <w:shd w:val="clear" w:color="auto" w:fill="D9D9D9" w:themeFill="background1" w:themeFillShade="D9"/>
        <w:ind w:left="2880" w:hanging="2880"/>
      </w:pPr>
    </w:p>
    <w:p w14:paraId="77BFDB15" w14:textId="54796773" w:rsidR="001917BD" w:rsidRDefault="000C1E9F" w:rsidP="00A86A6B">
      <w:pPr>
        <w:shd w:val="clear" w:color="auto" w:fill="F2F2F2" w:themeFill="background1" w:themeFillShade="F2"/>
        <w:ind w:left="2880" w:hanging="2880"/>
        <w:rPr>
          <w:rFonts w:ascii="Foundry Sterling Book" w:hAnsi="Foundry Sterling Book" w:cs="Segoe UI Symbo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25E16AA" wp14:editId="31A3D4CB">
                <wp:simplePos x="0" y="0"/>
                <wp:positionH relativeFrom="margin">
                  <wp:align>right</wp:align>
                </wp:positionH>
                <wp:positionV relativeFrom="paragraph">
                  <wp:posOffset>2326474</wp:posOffset>
                </wp:positionV>
                <wp:extent cx="5267960" cy="1883178"/>
                <wp:effectExtent l="38100" t="38100" r="104140" b="3175"/>
                <wp:wrapNone/>
                <wp:docPr id="51" name="Group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67960" cy="1883178"/>
                          <a:chOff x="0" y="0"/>
                          <a:chExt cx="5960110" cy="2132356"/>
                        </a:xfrm>
                      </wpg:grpSpPr>
                      <wpg:grpSp>
                        <wpg:cNvPr id="48" name="Group 4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960110" cy="2132356"/>
                            <a:chOff x="0" y="0"/>
                            <a:chExt cx="4440555" cy="1589647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4257"/>
                            <a:stretch/>
                          </pic:blipFill>
                          <pic:spPr bwMode="auto">
                            <a:xfrm>
                              <a:off x="0" y="0"/>
                              <a:ext cx="4440555" cy="1385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0" name="Text Box 50"/>
                          <wps:cNvSpPr txBox="1"/>
                          <wps:spPr>
                            <a:xfrm>
                              <a:off x="0" y="1442851"/>
                              <a:ext cx="1458560" cy="146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7CD34D" w14:textId="77777777" w:rsidR="00F24926" w:rsidRPr="007F2235" w:rsidRDefault="00F24926" w:rsidP="00F24926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>
                                  <w:t>Figure 7 - Find a location tool.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Oval 22"/>
                        <wps:cNvSpPr/>
                        <wps:spPr>
                          <a:xfrm>
                            <a:off x="4706428" y="669266"/>
                            <a:ext cx="358764" cy="17345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E3091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E16AA" id="Group 51" o:spid="_x0000_s1055" style="position:absolute;left:0;text-align:left;margin-left:363.6pt;margin-top:183.2pt;width:414.8pt;height:148.3pt;z-index:251731968;mso-position-horizontal:right;mso-position-horizontal-relative:margin;mso-width-relative:margin;mso-height-relative:margin" coordsize="59601,2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">
                <o:lock v:ext="edit" aspectratio="t"/>
                <v:group id="Group 48" o:spid="_x0000_s1056" style="position:absolute;width:59601;height:21323" coordsize="44405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o:lock v:ext="edit" aspectratio="t"/>
                  <v:shape id="Picture 49" o:spid="_x0000_s1057" type="#_x0000_t75" style="position:absolute;width:44405;height:1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">
                    <v:imagedata r:id="rId25" o:title="" cropbottom="29004f"/>
                    <v:shadow on="t" color="black" opacity="26214f" origin="-.5,-.5" offset=".74836mm,.74836mm"/>
                  </v:shape>
                  <v:shape id="Text Box 50" o:spid="_x0000_s1058" type="#_x0000_t202" style="position:absolute;top:14428;width:14585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14:paraId="4D7CD34D" w14:textId="77777777" w:rsidR="00F24926" w:rsidRPr="007F2235" w:rsidRDefault="00F24926" w:rsidP="00F24926">
                          <w:pPr>
                            <w:pStyle w:val="Caption"/>
                            <w:rPr>
                              <w:noProof/>
                            </w:rPr>
                          </w:pPr>
                          <w:r>
                            <w:t>Figure 7 - Find a location tool.</w:t>
                          </w:r>
                        </w:p>
                      </w:txbxContent>
                    </v:textbox>
                  </v:shape>
                </v:group>
                <v:oval id="Oval 22" o:spid="_x0000_s1059" style="position:absolute;left:47064;top:6692;width:3587;height: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" filled="f" strokecolor="#e30918" strokeweight="1pt">
                  <v:stroke joinstyle="miter"/>
                </v:oval>
                <w10:wrap anchorx="margin"/>
              </v:group>
            </w:pict>
          </mc:Fallback>
        </mc:AlternateContent>
      </w:r>
      <w:r w:rsidR="001917BD" w:rsidRPr="009E478E">
        <w:rPr>
          <w:rFonts w:ascii="Jotia" w:hAnsi="Jotia"/>
          <w:b/>
          <w:bCs/>
          <w:color w:val="E30918"/>
        </w:rPr>
        <w:t>Locations &amp; Facilities</w:t>
      </w:r>
      <w:r w:rsidR="001917BD" w:rsidRPr="009E478E">
        <w:tab/>
      </w:r>
      <w:r w:rsidR="00F66468">
        <w:t xml:space="preserve">List </w:t>
      </w:r>
      <w:r w:rsidR="001917BD" w:rsidRPr="009E478E">
        <w:t>all locations where any part of the activity described may take place including storage</w:t>
      </w:r>
      <w:r w:rsidR="001C4041">
        <w:t xml:space="preserve"> of materials</w:t>
      </w:r>
      <w:r w:rsidR="001917BD" w:rsidRPr="009E478E">
        <w:t>.</w:t>
      </w:r>
      <w:r w:rsidR="005E32A1" w:rsidRPr="009E478E">
        <w:t xml:space="preserve"> </w:t>
      </w:r>
      <w:r w:rsidR="008A7CA4" w:rsidRPr="009E478E">
        <w:t>Click the ‘</w:t>
      </w:r>
      <w:r w:rsidR="006B1EC7" w:rsidRPr="009E478E">
        <w:t>Display</w:t>
      </w:r>
      <w:r w:rsidR="008A7CA4" w:rsidRPr="009E478E">
        <w:t xml:space="preserve"> Locations’ button to load the locations. </w:t>
      </w:r>
      <w:r w:rsidR="005E32A1" w:rsidRPr="009E478E">
        <w:t>Certifications held are displayed along with expiry dates for each location</w:t>
      </w:r>
      <w:r w:rsidR="008E59CC" w:rsidRPr="009E478E">
        <w:t xml:space="preserve"> e.g OGTR PC2, DAWE BC2</w:t>
      </w:r>
      <w:r w:rsidR="008A7CA4" w:rsidRPr="009E478E">
        <w:t xml:space="preserve">. </w:t>
      </w:r>
      <w:r w:rsidR="005B5796" w:rsidRPr="009E478E">
        <w:t xml:space="preserve">Search for </w:t>
      </w:r>
      <w:r w:rsidR="004B4C1B" w:rsidRPr="009E478E">
        <w:t xml:space="preserve">a location </w:t>
      </w:r>
      <w:r w:rsidR="005B5796" w:rsidRPr="009E478E">
        <w:t xml:space="preserve">by clicking the </w:t>
      </w:r>
      <w:r w:rsidR="005B5796" w:rsidRPr="009E478E">
        <w:rPr>
          <w:rFonts w:ascii="Segoe UI Symbol" w:hAnsi="Segoe UI Symbol" w:cs="Segoe UI Symbol"/>
          <w:bdr w:val="single" w:sz="4" w:space="0" w:color="auto"/>
        </w:rPr>
        <w:t>🔍</w:t>
      </w:r>
      <w:r w:rsidR="005B5796" w:rsidRPr="009E478E">
        <w:rPr>
          <w:rFonts w:ascii="Foundry Sterling Book" w:hAnsi="Foundry Sterling Book" w:cs="Segoe UI Symbol"/>
        </w:rPr>
        <w:t xml:space="preserve"> button in the ‘Add </w:t>
      </w:r>
      <w:r w:rsidR="004B4C1B" w:rsidRPr="009E478E">
        <w:rPr>
          <w:rFonts w:ascii="Foundry Sterling Book" w:hAnsi="Foundry Sterling Book" w:cs="Segoe UI Symbol"/>
        </w:rPr>
        <w:t>a Location</w:t>
      </w:r>
      <w:r w:rsidR="005B5796" w:rsidRPr="009E478E">
        <w:rPr>
          <w:rFonts w:ascii="Foundry Sterling Book" w:hAnsi="Foundry Sterling Book" w:cs="Segoe UI Symbol"/>
        </w:rPr>
        <w:t xml:space="preserve">’ field and use the ‘Find a </w:t>
      </w:r>
      <w:r w:rsidR="004B4C1B" w:rsidRPr="009E478E">
        <w:rPr>
          <w:rFonts w:ascii="Foundry Sterling Book" w:hAnsi="Foundry Sterling Book" w:cs="Segoe UI Symbol"/>
        </w:rPr>
        <w:t>Location</w:t>
      </w:r>
      <w:r w:rsidR="005B5796" w:rsidRPr="009E478E">
        <w:rPr>
          <w:rFonts w:ascii="Foundry Sterling Book" w:hAnsi="Foundry Sterling Book" w:cs="Segoe UI Symbol"/>
        </w:rPr>
        <w:t xml:space="preserve">’ popup </w:t>
      </w:r>
      <w:r w:rsidR="0047597C" w:rsidRPr="0047597C">
        <w:rPr>
          <w:rFonts w:ascii="Foundry Sterling Book" w:hAnsi="Foundry Sterling Book" w:cs="Segoe UI Symbol"/>
          <w:b/>
          <w:bCs/>
        </w:rPr>
        <w:t xml:space="preserve">(Figure 7) </w:t>
      </w:r>
      <w:r w:rsidR="005B5796" w:rsidRPr="009E478E">
        <w:rPr>
          <w:rFonts w:ascii="Foundry Sterling Book" w:hAnsi="Foundry Sterling Book" w:cs="Segoe UI Symbol"/>
        </w:rPr>
        <w:t xml:space="preserve">to search and select the </w:t>
      </w:r>
      <w:r w:rsidR="004B4C1B" w:rsidRPr="009E478E">
        <w:rPr>
          <w:rFonts w:ascii="Foundry Sterling Book" w:hAnsi="Foundry Sterling Book" w:cs="Segoe UI Symbol"/>
        </w:rPr>
        <w:t>location</w:t>
      </w:r>
      <w:r w:rsidR="008B4607" w:rsidRPr="009E478E">
        <w:rPr>
          <w:rFonts w:ascii="Foundry Sterling Book" w:hAnsi="Foundry Sterling Book" w:cs="Segoe UI Symbol"/>
        </w:rPr>
        <w:t xml:space="preserve">. When searching </w:t>
      </w:r>
      <w:r w:rsidR="00855511" w:rsidRPr="009E478E">
        <w:rPr>
          <w:rFonts w:ascii="Foundry Sterling Book" w:hAnsi="Foundry Sterling Book" w:cs="Segoe UI Symbol"/>
        </w:rPr>
        <w:t xml:space="preserve">enter the </w:t>
      </w:r>
      <w:r w:rsidR="00935CC8" w:rsidRPr="009E478E">
        <w:rPr>
          <w:rFonts w:ascii="Foundry Sterling Book" w:hAnsi="Foundry Sterling Book" w:cs="Segoe UI Symbol"/>
        </w:rPr>
        <w:t xml:space="preserve">building </w:t>
      </w:r>
      <w:r w:rsidR="00E25D55" w:rsidRPr="009E478E">
        <w:rPr>
          <w:rFonts w:ascii="Foundry Sterling Book" w:hAnsi="Foundry Sterling Book" w:cs="Segoe UI Symbol"/>
        </w:rPr>
        <w:t xml:space="preserve">code in the ‘Location Description’ field and </w:t>
      </w:r>
      <w:r w:rsidR="00E25D55" w:rsidRPr="009E478E">
        <w:rPr>
          <w:rFonts w:ascii="Foundry Sterling Book" w:hAnsi="Foundry Sterling Book" w:cs="Segoe UI Symbol"/>
          <w:b/>
          <w:bCs/>
        </w:rPr>
        <w:t>‘Suite’</w:t>
      </w:r>
      <w:r w:rsidR="00E25D55" w:rsidRPr="009E478E">
        <w:rPr>
          <w:rFonts w:ascii="Foundry Sterling Book" w:hAnsi="Foundry Sterling Book" w:cs="Segoe UI Symbol"/>
        </w:rPr>
        <w:t xml:space="preserve"> in </w:t>
      </w:r>
      <w:r w:rsidR="005F0425" w:rsidRPr="009E478E">
        <w:rPr>
          <w:rFonts w:ascii="Foundry Sterling Book" w:hAnsi="Foundry Sterling Book" w:cs="Segoe UI Symbol"/>
        </w:rPr>
        <w:t>the ‘Type of Location’ field to return results for the suites only.</w:t>
      </w:r>
      <w:r w:rsidR="005B5796" w:rsidRPr="009E478E">
        <w:rPr>
          <w:rFonts w:ascii="Foundry Sterling Book" w:hAnsi="Foundry Sterling Book" w:cs="Segoe UI Symbol"/>
        </w:rPr>
        <w:t xml:space="preserve"> Click t</w:t>
      </w:r>
      <w:r w:rsidR="004B4C1B" w:rsidRPr="009E478E">
        <w:rPr>
          <w:rFonts w:ascii="Foundry Sterling Book" w:hAnsi="Foundry Sterling Book" w:cs="Segoe UI Symbol"/>
        </w:rPr>
        <w:t>he location</w:t>
      </w:r>
      <w:r w:rsidR="005B5796" w:rsidRPr="009E478E">
        <w:rPr>
          <w:rFonts w:ascii="Foundry Sterling Book" w:hAnsi="Foundry Sterling Book" w:cs="Segoe UI Symbol"/>
        </w:rPr>
        <w:t xml:space="preserve"> from the results list to return to the </w:t>
      </w:r>
      <w:r w:rsidR="0016021D" w:rsidRPr="009E478E">
        <w:rPr>
          <w:rFonts w:ascii="Foundry Sterling Book" w:hAnsi="Foundry Sterling Book" w:cs="Segoe UI Symbol"/>
        </w:rPr>
        <w:t>locations</w:t>
      </w:r>
      <w:r w:rsidR="005B5796" w:rsidRPr="009E478E">
        <w:rPr>
          <w:rFonts w:ascii="Foundry Sterling Book" w:hAnsi="Foundry Sterling Book" w:cs="Segoe UI Symbol"/>
        </w:rPr>
        <w:t xml:space="preserve"> tab and select the role from the ‘Select a Role’ dropdown menu then click</w:t>
      </w:r>
      <w:r w:rsidR="00882442" w:rsidRPr="009E478E">
        <w:rPr>
          <w:rFonts w:ascii="Foundry Sterling Book" w:hAnsi="Foundry Sterling Book" w:cs="Segoe UI Symbol"/>
        </w:rPr>
        <w:t xml:space="preserve"> </w:t>
      </w:r>
      <w:r w:rsidR="005B5796" w:rsidRPr="009E478E">
        <w:rPr>
          <w:rFonts w:ascii="Foundry Sterling Book" w:hAnsi="Foundry Sterling Book" w:cs="Segoe UI Symbol"/>
        </w:rPr>
        <w:t xml:space="preserve">‘Add’ to finish adding the </w:t>
      </w:r>
      <w:r w:rsidR="0016021D" w:rsidRPr="009E478E">
        <w:rPr>
          <w:rFonts w:ascii="Foundry Sterling Book" w:hAnsi="Foundry Sterling Book" w:cs="Segoe UI Symbol"/>
        </w:rPr>
        <w:t>location.</w:t>
      </w:r>
      <w:r w:rsidR="00887C2F" w:rsidRPr="009E478E">
        <w:rPr>
          <w:rFonts w:ascii="Foundry Sterling Book" w:hAnsi="Foundry Sterling Book" w:cs="Segoe UI Symbol"/>
        </w:rPr>
        <w:t xml:space="preserve"> It is important to add the locations as suites as all the </w:t>
      </w:r>
      <w:r w:rsidR="000054B2" w:rsidRPr="009E478E">
        <w:rPr>
          <w:rFonts w:ascii="Foundry Sterling Book" w:hAnsi="Foundry Sterling Book" w:cs="Segoe UI Symbol"/>
        </w:rPr>
        <w:t>rooms associated with the certified facility will be added automatically</w:t>
      </w:r>
      <w:r w:rsidR="00F73790" w:rsidRPr="009E478E">
        <w:rPr>
          <w:rFonts w:ascii="Foundry Sterling Book" w:hAnsi="Foundry Sterling Book" w:cs="Segoe UI Symbol"/>
        </w:rPr>
        <w:t>.</w:t>
      </w:r>
      <w:r w:rsidR="00B23CF5">
        <w:rPr>
          <w:rFonts w:ascii="Foundry Sterling Book" w:hAnsi="Foundry Sterling Book" w:cs="Segoe UI Symbol"/>
        </w:rPr>
        <w:t xml:space="preserve"> Where necessary individual rooms can be added</w:t>
      </w:r>
      <w:r w:rsidR="00091ACC">
        <w:rPr>
          <w:rFonts w:ascii="Foundry Sterling Book" w:hAnsi="Foundry Sterling Book" w:cs="Segoe UI Symbol"/>
        </w:rPr>
        <w:t xml:space="preserve"> if a suite is not available or permission </w:t>
      </w:r>
      <w:r>
        <w:rPr>
          <w:rFonts w:ascii="Foundry Sterling Book" w:hAnsi="Foundry Sterling Book" w:cs="Segoe UI Symbol"/>
        </w:rPr>
        <w:t>to work in</w:t>
      </w:r>
      <w:r w:rsidR="00091ACC">
        <w:rPr>
          <w:rFonts w:ascii="Foundry Sterling Book" w:hAnsi="Foundry Sterling Book" w:cs="Segoe UI Symbol"/>
        </w:rPr>
        <w:t xml:space="preserve"> only one room of a large facility </w:t>
      </w:r>
      <w:r>
        <w:rPr>
          <w:rFonts w:ascii="Foundry Sterling Book" w:hAnsi="Foundry Sterling Book" w:cs="Segoe UI Symbol"/>
        </w:rPr>
        <w:t>has been granted.</w:t>
      </w:r>
    </w:p>
    <w:p w14:paraId="2BFA424A" w14:textId="2807226D" w:rsidR="00F1122C" w:rsidRDefault="00F1122C" w:rsidP="00A86A6B">
      <w:pPr>
        <w:shd w:val="clear" w:color="auto" w:fill="F2F2F2" w:themeFill="background1" w:themeFillShade="F2"/>
        <w:ind w:left="2880" w:hanging="2880"/>
        <w:rPr>
          <w:rFonts w:ascii="Foundry Sterling Book" w:hAnsi="Foundry Sterling Book" w:cs="Segoe UI Symbol"/>
        </w:rPr>
      </w:pPr>
    </w:p>
    <w:p w14:paraId="04D2D980" w14:textId="08EAC672" w:rsidR="00F1122C" w:rsidRDefault="00F1122C" w:rsidP="00A86A6B">
      <w:pPr>
        <w:shd w:val="clear" w:color="auto" w:fill="F2F2F2" w:themeFill="background1" w:themeFillShade="F2"/>
        <w:ind w:left="2880" w:hanging="2880"/>
        <w:rPr>
          <w:rFonts w:ascii="Foundry Sterling Book" w:hAnsi="Foundry Sterling Book" w:cs="Segoe UI Symbol"/>
        </w:rPr>
      </w:pPr>
    </w:p>
    <w:p w14:paraId="2B2B3DCD" w14:textId="132C3C44" w:rsidR="00095533" w:rsidRDefault="00095533" w:rsidP="00A86A6B">
      <w:pPr>
        <w:shd w:val="clear" w:color="auto" w:fill="F2F2F2" w:themeFill="background1" w:themeFillShade="F2"/>
        <w:ind w:left="2880" w:hanging="2880"/>
      </w:pPr>
    </w:p>
    <w:p w14:paraId="07E76B0D" w14:textId="11FB8341" w:rsidR="00C54807" w:rsidRDefault="00C54807" w:rsidP="00A86A6B">
      <w:pPr>
        <w:shd w:val="clear" w:color="auto" w:fill="F2F2F2" w:themeFill="background1" w:themeFillShade="F2"/>
        <w:ind w:left="2880" w:hanging="2880"/>
      </w:pPr>
    </w:p>
    <w:p w14:paraId="7E91D4A5" w14:textId="0350B027" w:rsidR="00C54807" w:rsidRDefault="00C54807" w:rsidP="00A86A6B">
      <w:pPr>
        <w:shd w:val="clear" w:color="auto" w:fill="F2F2F2" w:themeFill="background1" w:themeFillShade="F2"/>
        <w:ind w:left="2880" w:hanging="2880"/>
      </w:pPr>
    </w:p>
    <w:p w14:paraId="48521895" w14:textId="1BB19AE7" w:rsidR="00C54807" w:rsidRDefault="00C54807" w:rsidP="00A86A6B">
      <w:pPr>
        <w:shd w:val="clear" w:color="auto" w:fill="F2F2F2" w:themeFill="background1" w:themeFillShade="F2"/>
        <w:ind w:left="2880" w:hanging="2880"/>
      </w:pPr>
    </w:p>
    <w:p w14:paraId="3D692770" w14:textId="792592E8" w:rsidR="005F7AEF" w:rsidRPr="001917BD" w:rsidRDefault="001917BD" w:rsidP="005F7AEF">
      <w:pPr>
        <w:shd w:val="clear" w:color="auto" w:fill="D9D9D9" w:themeFill="background1" w:themeFillShade="D9"/>
        <w:ind w:left="2880" w:hanging="2880"/>
      </w:pPr>
      <w:r w:rsidRPr="00570394">
        <w:rPr>
          <w:rFonts w:ascii="Jotia" w:hAnsi="Jotia" w:cs="Arial"/>
          <w:b/>
          <w:bCs/>
          <w:color w:val="E30918"/>
        </w:rPr>
        <w:t>People</w:t>
      </w:r>
      <w:r w:rsidRPr="001917BD">
        <w:tab/>
      </w:r>
      <w:r w:rsidR="003C4BDA">
        <w:t>Add</w:t>
      </w:r>
      <w:r w:rsidRPr="000C1E9F">
        <w:t xml:space="preserve"> all persons </w:t>
      </w:r>
      <w:r w:rsidR="000C1E9F">
        <w:t>the</w:t>
      </w:r>
      <w:r w:rsidRPr="000C1E9F">
        <w:t xml:space="preserve"> persons that will be permitted to work on the application following approval of the activity.</w:t>
      </w:r>
      <w:r w:rsidR="00515602">
        <w:t xml:space="preserve"> </w:t>
      </w:r>
      <w:r w:rsidR="003C4BDA" w:rsidRPr="000C1E9F">
        <w:t xml:space="preserve">Search for people by clicking the </w:t>
      </w:r>
      <w:r w:rsidR="003C4BDA" w:rsidRPr="000C1E9F">
        <w:rPr>
          <w:rFonts w:ascii="Segoe UI Symbol" w:hAnsi="Segoe UI Symbol" w:cs="Segoe UI Symbol"/>
          <w:bdr w:val="single" w:sz="4" w:space="0" w:color="auto"/>
        </w:rPr>
        <w:t>🔍</w:t>
      </w:r>
      <w:r w:rsidR="003C4BDA" w:rsidRPr="000C1E9F">
        <w:rPr>
          <w:rFonts w:ascii="Foundry Sterling Book" w:hAnsi="Foundry Sterling Book" w:cs="Segoe UI Symbol"/>
        </w:rPr>
        <w:t xml:space="preserve"> button in the ‘Add Person’ field and use the ‘Find a Person’ popup to search and select the person. Click their name from the results list to return to the people tab and select their role from the ‘Select a Role’ dropdown menu then click ‘Add’ to finish adding the person</w:t>
      </w:r>
      <w:r w:rsidR="008825A7">
        <w:rPr>
          <w:rFonts w:ascii="Foundry Sterling Book" w:hAnsi="Foundry Sterling Book" w:cs="Segoe UI Symbol"/>
        </w:rPr>
        <w:t xml:space="preserve">. </w:t>
      </w:r>
      <w:r w:rsidR="00515602">
        <w:t>The</w:t>
      </w:r>
      <w:r w:rsidR="008825A7">
        <w:t xml:space="preserve"> person should be visible in the list and</w:t>
      </w:r>
      <w:r w:rsidR="0010022E" w:rsidRPr="000C1E9F">
        <w:t xml:space="preserve"> Certification</w:t>
      </w:r>
      <w:r w:rsidR="00905853" w:rsidRPr="000C1E9F">
        <w:t>s held displayed along with expiry dates for each person</w:t>
      </w:r>
      <w:r w:rsidR="00DF4FD5" w:rsidRPr="000C1E9F">
        <w:t xml:space="preserve"> e.g</w:t>
      </w:r>
      <w:r w:rsidR="005E32A1" w:rsidRPr="000C1E9F">
        <w:t>.</w:t>
      </w:r>
      <w:r w:rsidR="00516D83" w:rsidRPr="000C1E9F">
        <w:t xml:space="preserve"> Annual Fire, General Biosafety.</w:t>
      </w:r>
      <w:r w:rsidR="00394CD9">
        <w:t xml:space="preserve"> Each application should have a Project Leader assigned.</w:t>
      </w:r>
    </w:p>
    <w:p w14:paraId="31579BF7" w14:textId="0829C425" w:rsidR="00606E34" w:rsidRPr="00606E34" w:rsidRDefault="001917BD" w:rsidP="00D94897">
      <w:pPr>
        <w:shd w:val="clear" w:color="auto" w:fill="F2F2F2" w:themeFill="background1" w:themeFillShade="F2"/>
        <w:ind w:left="2880" w:hanging="2880"/>
        <w:rPr>
          <w:rFonts w:eastAsiaTheme="minorEastAsia"/>
        </w:rPr>
      </w:pPr>
      <w:r w:rsidRPr="00570394">
        <w:rPr>
          <w:rFonts w:ascii="Jotia" w:hAnsi="Jotia"/>
          <w:b/>
          <w:bCs/>
          <w:color w:val="E30918"/>
        </w:rPr>
        <w:t>Risk Assessment</w:t>
      </w:r>
      <w:r w:rsidR="0012254A" w:rsidRPr="00570394">
        <w:rPr>
          <w:rFonts w:ascii="Jotia" w:hAnsi="Jotia"/>
          <w:b/>
          <w:bCs/>
          <w:color w:val="E30918"/>
        </w:rPr>
        <w:tab/>
      </w:r>
      <w:r w:rsidR="00E24986">
        <w:t>This displays the G</w:t>
      </w:r>
      <w:r w:rsidRPr="00E24986">
        <w:t>Safe risk assessments for the activity.</w:t>
      </w:r>
      <w:r w:rsidR="00D94897" w:rsidRPr="00E24986">
        <w:t xml:space="preserve"> A previously completed and approved risk assessment can be added by selecting the </w:t>
      </w:r>
      <w:r w:rsidR="00915332" w:rsidRPr="00E24986">
        <w:rPr>
          <w:rFonts w:ascii="Segoe UI Symbol" w:hAnsi="Segoe UI Symbol" w:cs="Segoe UI Symbol"/>
          <w:bdr w:val="single" w:sz="4" w:space="0" w:color="auto"/>
        </w:rPr>
        <w:t>🔍</w:t>
      </w:r>
      <w:r w:rsidR="008D6F8D" w:rsidRPr="00E24986">
        <w:rPr>
          <w:rFonts w:ascii="Foundry Sterling Book" w:hAnsi="Foundry Sterling Book" w:cs="Segoe UI Symbol"/>
        </w:rPr>
        <w:t xml:space="preserve"> button</w:t>
      </w:r>
      <w:r w:rsidR="00F141DA">
        <w:rPr>
          <w:rFonts w:ascii="Foundry Sterling Book" w:hAnsi="Foundry Sterling Book" w:cs="Segoe UI Symbol"/>
        </w:rPr>
        <w:t xml:space="preserve"> and searching</w:t>
      </w:r>
      <w:r w:rsidR="00592BF4">
        <w:rPr>
          <w:rFonts w:ascii="Foundry Sterling Book" w:hAnsi="Foundry Sterling Book" w:cs="Segoe UI Symbol"/>
        </w:rPr>
        <w:t xml:space="preserve"> for the Risk Assessment </w:t>
      </w:r>
      <w:r w:rsidR="006C7E44">
        <w:rPr>
          <w:rFonts w:ascii="Foundry Sterling Book" w:hAnsi="Foundry Sterling Book" w:cs="Segoe UI Symbol"/>
        </w:rPr>
        <w:t>in the ‘Find a Risk Assessment’ window that will appear.</w:t>
      </w:r>
      <w:r w:rsidR="0053361B">
        <w:rPr>
          <w:rFonts w:ascii="Foundry Sterling Book" w:hAnsi="Foundry Sterling Book" w:cs="Segoe UI Symbol"/>
        </w:rPr>
        <w:t xml:space="preserve"> You can</w:t>
      </w:r>
      <w:r w:rsidR="00733B30" w:rsidRPr="00E24986">
        <w:rPr>
          <w:rFonts w:ascii="Foundry Sterling Book" w:hAnsi="Foundry Sterling Book" w:cs="Segoe UI Symbol"/>
        </w:rPr>
        <w:t xml:space="preserve"> start a new risk assessment</w:t>
      </w:r>
      <w:r w:rsidR="0073331D" w:rsidRPr="00E24986">
        <w:rPr>
          <w:rFonts w:ascii="Foundry Sterling Book" w:hAnsi="Foundry Sterling Book" w:cs="Segoe UI Symbol"/>
        </w:rPr>
        <w:t xml:space="preserve"> by selecting the </w:t>
      </w:r>
      <w:r w:rsidR="0073331D" w:rsidRPr="00E24986">
        <w:rPr>
          <w:rFonts w:ascii="Foundry Sterling Book" w:hAnsi="Foundry Sterling Book" w:cs="Segoe UI Symbol"/>
          <w:b/>
          <w:bCs/>
          <w:bdr w:val="single" w:sz="4" w:space="0" w:color="auto"/>
        </w:rPr>
        <w:t>+</w:t>
      </w:r>
      <w:r w:rsidR="0073331D" w:rsidRPr="00E24986">
        <w:rPr>
          <w:rFonts w:ascii="Foundry Sterling Book" w:hAnsi="Foundry Sterling Book" w:cs="Segoe UI Symbol"/>
        </w:rPr>
        <w:t xml:space="preserve"> button</w:t>
      </w:r>
      <w:r w:rsidR="00597A0D">
        <w:rPr>
          <w:rFonts w:ascii="Foundry Sterling Book" w:hAnsi="Foundry Sterling Book" w:cs="Segoe UI Symbol"/>
        </w:rPr>
        <w:t>. This</w:t>
      </w:r>
      <w:r w:rsidR="0053361B">
        <w:rPr>
          <w:rFonts w:ascii="Foundry Sterling Book" w:hAnsi="Foundry Sterling Book" w:cs="Segoe UI Symbol"/>
        </w:rPr>
        <w:t xml:space="preserve"> will open</w:t>
      </w:r>
      <w:r w:rsidR="00497C7D">
        <w:rPr>
          <w:rFonts w:ascii="Foundry Sterling Book" w:hAnsi="Foundry Sterling Book" w:cs="Segoe UI Symbol"/>
        </w:rPr>
        <w:t xml:space="preserve"> the </w:t>
      </w:r>
      <w:r w:rsidR="00BD3635">
        <w:rPr>
          <w:rFonts w:ascii="Foundry Sterling Book" w:hAnsi="Foundry Sterling Book" w:cs="Segoe UI Symbol"/>
        </w:rPr>
        <w:t>GSafe risk assessment module</w:t>
      </w:r>
      <w:r w:rsidR="0054362D">
        <w:rPr>
          <w:rFonts w:ascii="Foundry Sterling Book" w:hAnsi="Foundry Sterling Book" w:cs="Segoe UI Symbol"/>
        </w:rPr>
        <w:t xml:space="preserve"> in a new browser </w:t>
      </w:r>
      <w:r w:rsidR="00597A0D">
        <w:rPr>
          <w:rFonts w:ascii="Foundry Sterling Book" w:hAnsi="Foundry Sterling Book" w:cs="Segoe UI Symbol"/>
        </w:rPr>
        <w:t>tab with a new application started and ready to complete.</w:t>
      </w:r>
    </w:p>
    <w:p w14:paraId="21144507" w14:textId="6C872475" w:rsidR="001917BD" w:rsidRPr="001917BD" w:rsidRDefault="001917BD" w:rsidP="00A86A6B">
      <w:pPr>
        <w:shd w:val="clear" w:color="auto" w:fill="D9D9D9" w:themeFill="background1" w:themeFillShade="D9"/>
        <w:ind w:left="2880" w:hanging="2880"/>
      </w:pPr>
      <w:r w:rsidRPr="00570394">
        <w:rPr>
          <w:rFonts w:ascii="Jotia" w:hAnsi="Jotia"/>
          <w:b/>
          <w:bCs/>
          <w:color w:val="E30918"/>
        </w:rPr>
        <w:t>Attachments</w:t>
      </w:r>
      <w:r w:rsidR="0012254A">
        <w:tab/>
      </w:r>
      <w:r w:rsidR="000E4416">
        <w:t xml:space="preserve">The attachments tab stores </w:t>
      </w:r>
      <w:r w:rsidRPr="007C0875">
        <w:t>information about procedures or materials to aid in assessment of the application by reviewers as part of the approvals process</w:t>
      </w:r>
      <w:r w:rsidR="00D50051">
        <w:t xml:space="preserve">. </w:t>
      </w:r>
      <w:r w:rsidR="00150E0E">
        <w:t xml:space="preserve">Remember to </w:t>
      </w:r>
      <w:r w:rsidR="00C35D38">
        <w:t xml:space="preserve">add </w:t>
      </w:r>
      <w:r w:rsidR="00350990">
        <w:t xml:space="preserve">a </w:t>
      </w:r>
      <w:r w:rsidR="00C35D38">
        <w:t xml:space="preserve">reference to the information from other parts of your application such as </w:t>
      </w:r>
      <w:r w:rsidR="00350990">
        <w:t xml:space="preserve">Experimental Procedures if you expect reviewers to consider this information </w:t>
      </w:r>
      <w:r w:rsidR="006A3178">
        <w:t>in their review</w:t>
      </w:r>
      <w:bookmarkStart w:id="2" w:name="_GoBack"/>
      <w:bookmarkEnd w:id="2"/>
      <w:r w:rsidR="00350990">
        <w:t xml:space="preserve"> of your application. </w:t>
      </w:r>
      <w:r w:rsidR="00D50051">
        <w:t>It can</w:t>
      </w:r>
      <w:r w:rsidR="00360D60">
        <w:t xml:space="preserve"> also hold documents for </w:t>
      </w:r>
      <w:r w:rsidR="0056679E">
        <w:t>project participants to reference</w:t>
      </w:r>
      <w:r w:rsidR="00D50051">
        <w:t xml:space="preserve"> or view such as an approval memo</w:t>
      </w:r>
      <w:r w:rsidR="00A87AEA" w:rsidRPr="007C0875">
        <w:t xml:space="preserve"> </w:t>
      </w:r>
      <w:r w:rsidR="00360D60">
        <w:t xml:space="preserve">that is required to be </w:t>
      </w:r>
      <w:r w:rsidR="00851054">
        <w:t>read and understood</w:t>
      </w:r>
      <w:r w:rsidR="00150E0E">
        <w:t xml:space="preserve"> prior to online declarations being made. </w:t>
      </w:r>
      <w:r w:rsidR="00A87AEA" w:rsidRPr="007C0875">
        <w:rPr>
          <w:b/>
          <w:bCs/>
        </w:rPr>
        <w:t xml:space="preserve">Remember to click the ‘Save’ button </w:t>
      </w:r>
      <w:r w:rsidR="00326BDC" w:rsidRPr="007C0875">
        <w:rPr>
          <w:b/>
          <w:bCs/>
        </w:rPr>
        <w:t xml:space="preserve">before navigating away from the </w:t>
      </w:r>
      <w:r w:rsidR="006E7B07" w:rsidRPr="007C0875">
        <w:rPr>
          <w:b/>
          <w:bCs/>
        </w:rPr>
        <w:t>attachments tab</w:t>
      </w:r>
      <w:r w:rsidR="00326BDC" w:rsidRPr="007C0875">
        <w:rPr>
          <w:b/>
          <w:bCs/>
        </w:rPr>
        <w:t xml:space="preserve"> or the attachment will not be uploaded.</w:t>
      </w:r>
    </w:p>
    <w:p w14:paraId="680A8379" w14:textId="68378203" w:rsidR="00DA3C93" w:rsidRPr="00456A52" w:rsidRDefault="00130902" w:rsidP="00130902">
      <w:pPr>
        <w:rPr>
          <w:b/>
          <w:sz w:val="52"/>
          <w:szCs w:val="52"/>
        </w:rPr>
      </w:pPr>
      <w:r w:rsidRPr="002A75AE">
        <w:rPr>
          <w:rFonts w:ascii="Foundry Sterling Book" w:hAnsi="Foundry Sterling Book" w:cs="Arial"/>
          <w:szCs w:val="20"/>
        </w:rPr>
        <w:t xml:space="preserve">If you have any questions regarding this process please contact the HS&amp;W Biosafety team at </w:t>
      </w:r>
      <w:hyperlink r:id="rId26" w:history="1">
        <w:r w:rsidRPr="00D04E6C">
          <w:rPr>
            <w:rStyle w:val="Hyperlink"/>
            <w:rFonts w:ascii="Foundry Sterling Book" w:hAnsi="Foundry Sterling Book" w:cs="Arial"/>
            <w:szCs w:val="20"/>
          </w:rPr>
          <w:t>safety@griffith.edu.au</w:t>
        </w:r>
      </w:hyperlink>
      <w:bookmarkEnd w:id="1"/>
    </w:p>
    <w:sectPr w:rsidR="00DA3C93" w:rsidRPr="00456A52" w:rsidSect="00FB4B71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430" w:right="1021" w:bottom="1021" w:left="1021" w:header="284" w:footer="709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A1776" w14:textId="77777777" w:rsidR="001468AA" w:rsidRDefault="001468AA" w:rsidP="00F45E9C">
      <w:r>
        <w:separator/>
      </w:r>
    </w:p>
  </w:endnote>
  <w:endnote w:type="continuationSeparator" w:id="0">
    <w:p w14:paraId="4F3C2204" w14:textId="77777777" w:rsidR="001468AA" w:rsidRDefault="001468AA" w:rsidP="00F45E9C">
      <w:r>
        <w:continuationSeparator/>
      </w:r>
    </w:p>
  </w:endnote>
  <w:endnote w:type="continuationNotice" w:id="1">
    <w:p w14:paraId="67D9225B" w14:textId="77777777" w:rsidR="001468AA" w:rsidRDefault="001468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undry Sterling Book">
    <w:panose1 w:val="02000503040000020004"/>
    <w:charset w:val="00"/>
    <w:family w:val="modern"/>
    <w:notTrueType/>
    <w:pitch w:val="variable"/>
    <w:sig w:usb0="800000AF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undrySterling-Light">
    <w:altName w:val="Cambria"/>
    <w:panose1 w:val="02000500040000020004"/>
    <w:charset w:val="00"/>
    <w:family w:val="auto"/>
    <w:pitch w:val="variable"/>
    <w:sig w:usb0="80000027" w:usb1="00000040" w:usb2="00000000" w:usb3="00000000" w:csb0="00000001" w:csb1="00000000"/>
  </w:font>
  <w:font w:name="FoundrySterling-Book">
    <w:altName w:val="Calibri"/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pernicus Medium">
    <w:altName w:val="Calibri"/>
    <w:panose1 w:val="02000000000000000000"/>
    <w:charset w:val="00"/>
    <w:family w:val="auto"/>
    <w:pitch w:val="variable"/>
    <w:sig w:usb0="A00000EF" w:usb1="500160FB" w:usb2="0000001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Joti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Foundry Sterling Demi">
    <w:altName w:val="Calibri"/>
    <w:panose1 w:val="02000700040000020004"/>
    <w:charset w:val="00"/>
    <w:family w:val="modern"/>
    <w:notTrueType/>
    <w:pitch w:val="variable"/>
    <w:sig w:usb0="A00000AF" w:usb1="4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1D868" w14:textId="3786E453" w:rsidR="00555274" w:rsidRPr="00ED55E6" w:rsidRDefault="00D77C9B" w:rsidP="00555274">
    <w:pPr>
      <w:spacing w:after="0" w:line="240" w:lineRule="auto"/>
      <w:jc w:val="right"/>
      <w:rPr>
        <w:rFonts w:asciiTheme="minorHAnsi" w:hAnsiTheme="minorHAnsi" w:cstheme="minorHAnsi"/>
        <w:color w:val="70787B"/>
        <w:sz w:val="15"/>
        <w:szCs w:val="15"/>
      </w:rPr>
    </w:pPr>
    <w:r w:rsidRPr="00ED55E6">
      <w:rPr>
        <w:rFonts w:asciiTheme="minorHAnsi" w:hAnsiTheme="minorHAnsi" w:cstheme="minorHAnsi"/>
        <w:noProof/>
        <w:color w:val="70787B"/>
        <w:sz w:val="15"/>
        <w:szCs w:val="15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495954A" wp14:editId="057EE3AF">
              <wp:simplePos x="0" y="0"/>
              <wp:positionH relativeFrom="page">
                <wp:posOffset>706</wp:posOffset>
              </wp:positionH>
              <wp:positionV relativeFrom="paragraph">
                <wp:posOffset>-2894965</wp:posOffset>
              </wp:positionV>
              <wp:extent cx="3565003" cy="3564322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65003" cy="3564322"/>
                        <a:chOff x="0" y="0"/>
                        <a:chExt cx="3960644" cy="3959860"/>
                      </a:xfrm>
                    </wpg:grpSpPr>
                    <wps:wsp>
                      <wps:cNvPr id="4" name="Right Triangle 4"/>
                      <wps:cNvSpPr/>
                      <wps:spPr>
                        <a:xfrm>
                          <a:off x="784" y="0"/>
                          <a:ext cx="3959860" cy="395986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Isosceles Triangle 7"/>
                      <wps:cNvSpPr/>
                      <wps:spPr>
                        <a:xfrm rot="5400000" flipH="1">
                          <a:off x="-593725" y="609259"/>
                          <a:ext cx="2610485" cy="1423035"/>
                        </a:xfrm>
                        <a:prstGeom prst="triangle">
                          <a:avLst>
                            <a:gd name="adj" fmla="val 4603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329404F" id="Group 3" o:spid="_x0000_s1026" style="position:absolute;margin-left:.05pt;margin-top:-227.95pt;width:280.7pt;height:280.65pt;z-index:251658240;mso-position-horizontal-relative:page;mso-width-relative:margin;mso-height-relative:margin" coordsize="39606,39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7" type="#_x0000_t6" style="position:absolute;left:7;width:39599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" fillcolor="#f2f2f2 [3052]" stroked="f" strokeweight="1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8" type="#_x0000_t5" style="position:absolute;left:-5938;top:6093;width:26105;height:1423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" adj="9943" fillcolor="#d8d8d8 [2732]" stroked="f" strokeweight="1pt"/>
              <w10:wrap anchorx="page"/>
            </v:group>
          </w:pict>
        </mc:Fallback>
      </mc:AlternateContent>
    </w:r>
    <w:r w:rsidR="00555274" w:rsidRPr="00555274">
      <w:rPr>
        <w:rFonts w:asciiTheme="minorHAnsi" w:hAnsiTheme="minorHAnsi" w:cstheme="minorHAnsi"/>
        <w:noProof/>
        <w:color w:val="70787B"/>
        <w:sz w:val="15"/>
        <w:szCs w:val="15"/>
      </w:rPr>
      <w:t xml:space="preserve"> </w:t>
    </w:r>
    <w:r w:rsidR="00555274" w:rsidRPr="005F0234">
      <w:rPr>
        <w:rFonts w:asciiTheme="minorHAnsi" w:hAnsiTheme="minorHAnsi" w:cstheme="minorHAnsi"/>
        <w:noProof/>
        <w:color w:val="70787B"/>
        <w:sz w:val="15"/>
        <w:szCs w:val="15"/>
      </w:rPr>
      <w:t>Creating an Activity Application</w:t>
    </w:r>
    <w:r w:rsidR="00555274" w:rsidRPr="00ED55E6">
      <w:rPr>
        <w:rFonts w:asciiTheme="minorHAnsi" w:hAnsiTheme="minorHAnsi" w:cstheme="minorHAnsi"/>
        <w:color w:val="70787B"/>
        <w:sz w:val="15"/>
        <w:szCs w:val="15"/>
      </w:rPr>
      <w:t xml:space="preserve"> | </w:t>
    </w:r>
    <w:r w:rsidR="003464FB">
      <w:rPr>
        <w:rFonts w:asciiTheme="minorHAnsi" w:hAnsiTheme="minorHAnsi" w:cstheme="minorHAnsi"/>
        <w:color w:val="70787B"/>
        <w:sz w:val="15"/>
        <w:szCs w:val="15"/>
      </w:rPr>
      <w:t>June</w:t>
    </w:r>
    <w:r w:rsidR="00555274">
      <w:rPr>
        <w:rFonts w:asciiTheme="minorHAnsi" w:hAnsiTheme="minorHAnsi" w:cstheme="minorHAnsi"/>
        <w:color w:val="70787B"/>
        <w:sz w:val="15"/>
        <w:szCs w:val="15"/>
      </w:rPr>
      <w:t xml:space="preserve"> 2020</w:t>
    </w:r>
    <w:r w:rsidR="00555274" w:rsidRPr="00ED55E6">
      <w:rPr>
        <w:rFonts w:asciiTheme="minorHAnsi" w:hAnsiTheme="minorHAnsi" w:cstheme="minorHAnsi"/>
        <w:color w:val="70787B"/>
        <w:sz w:val="15"/>
        <w:szCs w:val="15"/>
      </w:rPr>
      <w:t xml:space="preserve"> </w:t>
    </w:r>
  </w:p>
  <w:p w14:paraId="6E77DA21" w14:textId="77777777" w:rsidR="00555274" w:rsidRPr="00ED55E6" w:rsidRDefault="00555274" w:rsidP="00555274">
    <w:pPr>
      <w:spacing w:after="0" w:line="240" w:lineRule="auto"/>
      <w:jc w:val="right"/>
      <w:rPr>
        <w:rFonts w:asciiTheme="minorHAnsi" w:eastAsia="Times New Roman" w:hAnsiTheme="minorHAnsi" w:cstheme="minorHAnsi"/>
        <w:sz w:val="15"/>
        <w:szCs w:val="15"/>
        <w:lang w:eastAsia="en-GB"/>
      </w:rPr>
    </w:pPr>
    <w:r w:rsidRPr="00ED55E6">
      <w:rPr>
        <w:rFonts w:asciiTheme="minorHAnsi" w:eastAsia="Times New Roman" w:hAnsiTheme="minorHAnsi" w:cstheme="minorHAnsi"/>
        <w:color w:val="808080"/>
        <w:sz w:val="15"/>
        <w:szCs w:val="15"/>
        <w:shd w:val="clear" w:color="auto" w:fill="FFFFFF"/>
        <w:lang w:eastAsia="en-GB"/>
      </w:rPr>
      <w:t>Griffith University - CRICOS Provider Number 00233E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E92B7" w14:textId="0FDC12AC" w:rsidR="00947895" w:rsidRPr="00ED55E6" w:rsidRDefault="00947895" w:rsidP="00947895">
    <w:pPr>
      <w:spacing w:after="0" w:line="240" w:lineRule="auto"/>
      <w:jc w:val="right"/>
      <w:rPr>
        <w:rFonts w:asciiTheme="minorHAnsi" w:hAnsiTheme="minorHAnsi" w:cstheme="minorHAnsi"/>
        <w:color w:val="70787B"/>
        <w:sz w:val="15"/>
        <w:szCs w:val="15"/>
      </w:rPr>
    </w:pPr>
    <w:r w:rsidRPr="00ED55E6">
      <w:rPr>
        <w:rFonts w:asciiTheme="minorHAnsi" w:hAnsiTheme="minorHAnsi" w:cstheme="minorHAnsi"/>
        <w:noProof/>
        <w:color w:val="70787B"/>
        <w:sz w:val="15"/>
        <w:szCs w:val="15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323CD24" wp14:editId="488CFCB6">
              <wp:simplePos x="0" y="0"/>
              <wp:positionH relativeFrom="page">
                <wp:posOffset>635</wp:posOffset>
              </wp:positionH>
              <wp:positionV relativeFrom="paragraph">
                <wp:posOffset>-2818291</wp:posOffset>
              </wp:positionV>
              <wp:extent cx="3565003" cy="3564322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65003" cy="3564322"/>
                        <a:chOff x="0" y="0"/>
                        <a:chExt cx="3960644" cy="3959860"/>
                      </a:xfrm>
                    </wpg:grpSpPr>
                    <wps:wsp>
                      <wps:cNvPr id="26" name="Right Triangle 26"/>
                      <wps:cNvSpPr/>
                      <wps:spPr>
                        <a:xfrm>
                          <a:off x="784" y="0"/>
                          <a:ext cx="3959860" cy="395986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Isosceles Triangle 27"/>
                      <wps:cNvSpPr/>
                      <wps:spPr>
                        <a:xfrm rot="5400000" flipH="1">
                          <a:off x="-593725" y="609259"/>
                          <a:ext cx="2610485" cy="1423035"/>
                        </a:xfrm>
                        <a:prstGeom prst="triangle">
                          <a:avLst>
                            <a:gd name="adj" fmla="val 4603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D4DD159" id="Group 25" o:spid="_x0000_s1026" style="position:absolute;margin-left:.05pt;margin-top:-221.9pt;width:280.7pt;height:280.65pt;z-index:251657215;mso-position-horizontal-relative:page;mso-width-relative:margin;mso-height-relative:margin" coordsize="39606,39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6" o:spid="_x0000_s1027" type="#_x0000_t6" style="position:absolute;left:7;width:39599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" fillcolor="#f2f2f2 [3052]" stroked="f" strokeweight="1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7" o:spid="_x0000_s1028" type="#_x0000_t5" style="position:absolute;left:-5938;top:6093;width:26105;height:1423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" adj="9943" fillcolor="#d8d8d8 [2732]" stroked="f" strokeweight="1pt"/>
              <w10:wrap anchorx="page"/>
            </v:group>
          </w:pict>
        </mc:Fallback>
      </mc:AlternateContent>
    </w:r>
    <w:r w:rsidR="005F0234" w:rsidRPr="005F0234">
      <w:t xml:space="preserve"> </w:t>
    </w:r>
    <w:r w:rsidR="005F0234" w:rsidRPr="005F0234">
      <w:rPr>
        <w:rFonts w:asciiTheme="minorHAnsi" w:hAnsiTheme="minorHAnsi" w:cstheme="minorHAnsi"/>
        <w:noProof/>
        <w:color w:val="70787B"/>
        <w:sz w:val="15"/>
        <w:szCs w:val="15"/>
      </w:rPr>
      <w:t>Creating an Activity Application</w:t>
    </w:r>
    <w:r w:rsidRPr="00ED55E6">
      <w:rPr>
        <w:rFonts w:asciiTheme="minorHAnsi" w:hAnsiTheme="minorHAnsi" w:cstheme="minorHAnsi"/>
        <w:color w:val="70787B"/>
        <w:sz w:val="15"/>
        <w:szCs w:val="15"/>
      </w:rPr>
      <w:t xml:space="preserve"> | </w:t>
    </w:r>
    <w:r w:rsidR="003464FB">
      <w:rPr>
        <w:rFonts w:asciiTheme="minorHAnsi" w:hAnsiTheme="minorHAnsi" w:cstheme="minorHAnsi"/>
        <w:color w:val="70787B"/>
        <w:sz w:val="15"/>
        <w:szCs w:val="15"/>
      </w:rPr>
      <w:t>June</w:t>
    </w:r>
    <w:r>
      <w:rPr>
        <w:rFonts w:asciiTheme="minorHAnsi" w:hAnsiTheme="minorHAnsi" w:cstheme="minorHAnsi"/>
        <w:color w:val="70787B"/>
        <w:sz w:val="15"/>
        <w:szCs w:val="15"/>
      </w:rPr>
      <w:t xml:space="preserve"> 2020</w:t>
    </w:r>
    <w:r w:rsidRPr="00ED55E6">
      <w:rPr>
        <w:rFonts w:asciiTheme="minorHAnsi" w:hAnsiTheme="minorHAnsi" w:cstheme="minorHAnsi"/>
        <w:color w:val="70787B"/>
        <w:sz w:val="15"/>
        <w:szCs w:val="15"/>
      </w:rPr>
      <w:t xml:space="preserve"> </w:t>
    </w:r>
  </w:p>
  <w:p w14:paraId="73CF4F58" w14:textId="77777777" w:rsidR="00947895" w:rsidRPr="00ED55E6" w:rsidRDefault="00947895" w:rsidP="00947895">
    <w:pPr>
      <w:spacing w:after="0" w:line="240" w:lineRule="auto"/>
      <w:jc w:val="right"/>
      <w:rPr>
        <w:rFonts w:asciiTheme="minorHAnsi" w:eastAsia="Times New Roman" w:hAnsiTheme="minorHAnsi" w:cstheme="minorHAnsi"/>
        <w:sz w:val="15"/>
        <w:szCs w:val="15"/>
        <w:lang w:eastAsia="en-GB"/>
      </w:rPr>
    </w:pPr>
    <w:r w:rsidRPr="00ED55E6">
      <w:rPr>
        <w:rFonts w:asciiTheme="minorHAnsi" w:eastAsia="Times New Roman" w:hAnsiTheme="minorHAnsi" w:cstheme="minorHAnsi"/>
        <w:color w:val="808080"/>
        <w:sz w:val="15"/>
        <w:szCs w:val="15"/>
        <w:shd w:val="clear" w:color="auto" w:fill="FFFFFF"/>
        <w:lang w:eastAsia="en-GB"/>
      </w:rPr>
      <w:t>Griffith University - CRICOS Provider Number 00233E</w:t>
    </w:r>
  </w:p>
  <w:p w14:paraId="4AA5501E" w14:textId="77777777" w:rsidR="00947895" w:rsidRDefault="009478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CFE83" w14:textId="77777777" w:rsidR="001468AA" w:rsidRDefault="001468AA" w:rsidP="00F45E9C">
      <w:r>
        <w:separator/>
      </w:r>
    </w:p>
  </w:footnote>
  <w:footnote w:type="continuationSeparator" w:id="0">
    <w:p w14:paraId="3082C293" w14:textId="77777777" w:rsidR="001468AA" w:rsidRDefault="001468AA" w:rsidP="00F45E9C">
      <w:r>
        <w:continuationSeparator/>
      </w:r>
    </w:p>
  </w:footnote>
  <w:footnote w:type="continuationNotice" w:id="1">
    <w:p w14:paraId="023FE8DF" w14:textId="77777777" w:rsidR="001468AA" w:rsidRDefault="001468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619E4" w14:textId="67466719" w:rsidR="00F45E9C" w:rsidRPr="00947895" w:rsidRDefault="00947895" w:rsidP="004F1D30">
    <w:pPr>
      <w:pStyle w:val="Header"/>
      <w:ind w:right="-348"/>
    </w:pPr>
    <w:r w:rsidRPr="001B63C4">
      <w:rPr>
        <w:rFonts w:ascii="Arial" w:hAnsi="Arial" w:cs="Arial"/>
        <w:b/>
        <w:bCs/>
        <w:noProof/>
        <w:color w:val="E30918"/>
        <w:sz w:val="52"/>
        <w:szCs w:val="5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381D7C6" wp14:editId="55044DC3">
              <wp:simplePos x="0" y="0"/>
              <wp:positionH relativeFrom="column">
                <wp:posOffset>3086100</wp:posOffset>
              </wp:positionH>
              <wp:positionV relativeFrom="paragraph">
                <wp:posOffset>-638810</wp:posOffset>
              </wp:positionV>
              <wp:extent cx="5048250" cy="2511425"/>
              <wp:effectExtent l="0" t="0" r="0" b="3175"/>
              <wp:wrapNone/>
              <wp:docPr id="23" name="Isosceles Tri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048250" cy="2511425"/>
                      </a:xfrm>
                      <a:prstGeom prst="triangl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8606D8B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23" o:spid="_x0000_s1026" type="#_x0000_t5" style="position:absolute;margin-left:243pt;margin-top:-50.3pt;width:397.5pt;height:197.7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" fillcolor="#f2f2f2 [3052]" stroked="f" strokeweight="1pt"/>
          </w:pict>
        </mc:Fallback>
      </mc:AlternateContent>
    </w:r>
    <w:r w:rsidR="00CC69B4" w:rsidRPr="00947895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49E0" w14:textId="42716046" w:rsidR="00944FD9" w:rsidRDefault="000B0A0B" w:rsidP="000713E7">
    <w:pPr>
      <w:pStyle w:val="Header"/>
      <w:ind w:right="77"/>
      <w:jc w:val="right"/>
      <w:rPr>
        <w:rFonts w:ascii="Arial" w:hAnsi="Arial" w:cs="Arial"/>
        <w:b/>
        <w:bCs/>
        <w:color w:val="5B6F75"/>
        <w:sz w:val="36"/>
        <w:szCs w:val="36"/>
      </w:rPr>
    </w:pPr>
    <w:r w:rsidRPr="00DD1AE4">
      <w:rPr>
        <w:rFonts w:ascii="Arial" w:hAnsi="Arial" w:cs="Arial"/>
        <w:b/>
        <w:bCs/>
        <w:noProof/>
        <w:color w:val="5B6F75"/>
        <w:sz w:val="52"/>
        <w:szCs w:val="52"/>
      </w:rPr>
      <w:drawing>
        <wp:anchor distT="0" distB="0" distL="114300" distR="114300" simplePos="0" relativeHeight="251660288" behindDoc="1" locked="0" layoutInCell="1" allowOverlap="1" wp14:anchorId="094A835A" wp14:editId="641BEAEE">
          <wp:simplePos x="0" y="0"/>
          <wp:positionH relativeFrom="margin">
            <wp:posOffset>4646928</wp:posOffset>
          </wp:positionH>
          <wp:positionV relativeFrom="paragraph">
            <wp:posOffset>259715</wp:posOffset>
          </wp:positionV>
          <wp:extent cx="1550670" cy="593090"/>
          <wp:effectExtent l="0" t="0" r="0" b="0"/>
          <wp:wrapTight wrapText="bothSides">
            <wp:wrapPolygon edited="0">
              <wp:start x="1592" y="0"/>
              <wp:lineTo x="0" y="3469"/>
              <wp:lineTo x="0" y="14570"/>
              <wp:lineTo x="7165" y="20814"/>
              <wp:lineTo x="21229" y="20814"/>
              <wp:lineTo x="21229" y="0"/>
              <wp:lineTo x="16717" y="0"/>
              <wp:lineTo x="1592" y="0"/>
            </wp:wrapPolygon>
          </wp:wrapTight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IFF_INT1_STD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FD9" w:rsidRPr="00DD1AE4">
      <w:rPr>
        <w:rFonts w:ascii="Arial" w:hAnsi="Arial" w:cs="Arial"/>
        <w:b/>
        <w:bCs/>
        <w:noProof/>
        <w:color w:val="5B6F75"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1F9275" wp14:editId="220FA22F">
              <wp:simplePos x="0" y="0"/>
              <wp:positionH relativeFrom="column">
                <wp:posOffset>3086100</wp:posOffset>
              </wp:positionH>
              <wp:positionV relativeFrom="paragraph">
                <wp:posOffset>-267970</wp:posOffset>
              </wp:positionV>
              <wp:extent cx="5048250" cy="2511425"/>
              <wp:effectExtent l="0" t="0" r="0" b="3175"/>
              <wp:wrapNone/>
              <wp:docPr id="2" name="Isosceles Tri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048250" cy="2511425"/>
                      </a:xfrm>
                      <a:prstGeom prst="triangl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4E96A77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2" o:spid="_x0000_s1026" type="#_x0000_t5" style="position:absolute;margin-left:243pt;margin-top:-21.1pt;width:397.5pt;height:197.7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" fillcolor="#f2f2f2 [3052]" stroked="f" strokeweight="1pt"/>
          </w:pict>
        </mc:Fallback>
      </mc:AlternateContent>
    </w:r>
  </w:p>
  <w:p w14:paraId="78860468" w14:textId="512CE59C" w:rsidR="00921AB0" w:rsidRDefault="00921AB0" w:rsidP="000713E7">
    <w:pPr>
      <w:pStyle w:val="Header"/>
      <w:ind w:right="77"/>
      <w:jc w:val="right"/>
      <w:rPr>
        <w:noProof/>
      </w:rPr>
    </w:pPr>
  </w:p>
  <w:p w14:paraId="771FC537" w14:textId="3762C38C" w:rsidR="00947895" w:rsidRPr="00A95051" w:rsidRDefault="00783761" w:rsidP="000713E7">
    <w:pPr>
      <w:pStyle w:val="Header"/>
      <w:ind w:right="77"/>
      <w:jc w:val="right"/>
      <w:rPr>
        <w:color w:val="E30918"/>
        <w:sz w:val="24"/>
        <w:szCs w:val="28"/>
      </w:rPr>
    </w:pPr>
    <w:r w:rsidRPr="000713E7">
      <w:rPr>
        <w:noProof/>
      </w:rPr>
      <w:drawing>
        <wp:anchor distT="0" distB="0" distL="114300" distR="114300" simplePos="0" relativeHeight="251668480" behindDoc="0" locked="0" layoutInCell="1" allowOverlap="1" wp14:anchorId="0627DDB9" wp14:editId="498987E1">
          <wp:simplePos x="0" y="0"/>
          <wp:positionH relativeFrom="margin">
            <wp:posOffset>2540</wp:posOffset>
          </wp:positionH>
          <wp:positionV relativeFrom="paragraph">
            <wp:posOffset>328295</wp:posOffset>
          </wp:positionV>
          <wp:extent cx="1799590" cy="40767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Saf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326"/>
                  <a:stretch/>
                </pic:blipFill>
                <pic:spPr bwMode="auto">
                  <a:xfrm>
                    <a:off x="0" y="0"/>
                    <a:ext cx="1799590" cy="40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A0C" w:rsidRPr="007B6A0C">
      <w:rPr>
        <w:rFonts w:ascii="Arial" w:hAnsi="Arial" w:cs="Arial"/>
        <w:b/>
        <w:bCs/>
        <w:color w:val="5B6F75"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276D"/>
    <w:multiLevelType w:val="multilevel"/>
    <w:tmpl w:val="793EDDA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5385919"/>
    <w:multiLevelType w:val="multilevel"/>
    <w:tmpl w:val="FC0CECD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aps w:val="0"/>
      </w:rPr>
    </w:lvl>
    <w:lvl w:ilvl="1">
      <w:start w:val="1"/>
      <w:numFmt w:val="decimal"/>
      <w:isLgl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2"/>
        </w:tabs>
        <w:ind w:left="18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448"/>
        </w:tabs>
        <w:ind w:left="24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84"/>
        </w:tabs>
        <w:ind w:left="33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96"/>
        </w:tabs>
        <w:ind w:left="48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72"/>
        </w:tabs>
        <w:ind w:left="5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08"/>
        </w:tabs>
        <w:ind w:left="6408" w:hanging="1800"/>
      </w:pPr>
      <w:rPr>
        <w:rFonts w:hint="default"/>
      </w:rPr>
    </w:lvl>
  </w:abstractNum>
  <w:abstractNum w:abstractNumId="2" w15:restartNumberingAfterBreak="0">
    <w:nsid w:val="0B9F7C09"/>
    <w:multiLevelType w:val="multilevel"/>
    <w:tmpl w:val="57ACDF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1A80387"/>
    <w:multiLevelType w:val="hybridMultilevel"/>
    <w:tmpl w:val="D27C8CC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243B4"/>
    <w:multiLevelType w:val="hybridMultilevel"/>
    <w:tmpl w:val="066A5D22"/>
    <w:lvl w:ilvl="0" w:tplc="D2386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9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521"/>
    <w:multiLevelType w:val="multilevel"/>
    <w:tmpl w:val="06487500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17E43D6C"/>
    <w:multiLevelType w:val="multilevel"/>
    <w:tmpl w:val="4EE05A5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7" w15:restartNumberingAfterBreak="0">
    <w:nsid w:val="188303D5"/>
    <w:multiLevelType w:val="hybridMultilevel"/>
    <w:tmpl w:val="46C0C5D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390983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20F57"/>
    <w:multiLevelType w:val="hybridMultilevel"/>
    <w:tmpl w:val="78408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6594E"/>
    <w:multiLevelType w:val="multilevel"/>
    <w:tmpl w:val="B9A46FA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24C72401"/>
    <w:multiLevelType w:val="multilevel"/>
    <w:tmpl w:val="9080EA7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aps w:val="0"/>
      </w:rPr>
    </w:lvl>
    <w:lvl w:ilvl="1">
      <w:start w:val="1"/>
      <w:numFmt w:val="decimal"/>
      <w:isLgl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2"/>
        </w:tabs>
        <w:ind w:left="18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48"/>
        </w:tabs>
        <w:ind w:left="24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84"/>
        </w:tabs>
        <w:ind w:left="33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96"/>
        </w:tabs>
        <w:ind w:left="48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72"/>
        </w:tabs>
        <w:ind w:left="5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08"/>
        </w:tabs>
        <w:ind w:left="6408" w:hanging="1800"/>
      </w:pPr>
      <w:rPr>
        <w:rFonts w:hint="default"/>
      </w:rPr>
    </w:lvl>
  </w:abstractNum>
  <w:abstractNum w:abstractNumId="11" w15:restartNumberingAfterBreak="0">
    <w:nsid w:val="25B84FE0"/>
    <w:multiLevelType w:val="hybridMultilevel"/>
    <w:tmpl w:val="26B0827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390983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D4FC3"/>
    <w:multiLevelType w:val="multilevel"/>
    <w:tmpl w:val="8022FA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6FC0F98"/>
    <w:multiLevelType w:val="multilevel"/>
    <w:tmpl w:val="FFC246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88D4125"/>
    <w:multiLevelType w:val="multilevel"/>
    <w:tmpl w:val="EEC2299C"/>
    <w:lvl w:ilvl="0">
      <w:start w:val="4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3C217BA6"/>
    <w:multiLevelType w:val="hybridMultilevel"/>
    <w:tmpl w:val="B88C73B0"/>
    <w:lvl w:ilvl="0" w:tplc="10A0259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E3091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42645"/>
    <w:multiLevelType w:val="hybridMultilevel"/>
    <w:tmpl w:val="C9F4381C"/>
    <w:lvl w:ilvl="0" w:tplc="A31CE3B0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1C7A1A"/>
    <w:multiLevelType w:val="multilevel"/>
    <w:tmpl w:val="3356CE5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8" w15:restartNumberingAfterBreak="0">
    <w:nsid w:val="53745B17"/>
    <w:multiLevelType w:val="hybridMultilevel"/>
    <w:tmpl w:val="A0849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23BA8"/>
    <w:multiLevelType w:val="hybridMultilevel"/>
    <w:tmpl w:val="659ED7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352C1"/>
    <w:multiLevelType w:val="hybridMultilevel"/>
    <w:tmpl w:val="25DE28E2"/>
    <w:lvl w:ilvl="0" w:tplc="5DD641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390983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756CE"/>
    <w:multiLevelType w:val="multilevel"/>
    <w:tmpl w:val="CC9AAF02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637B2556"/>
    <w:multiLevelType w:val="hybridMultilevel"/>
    <w:tmpl w:val="7AB866D6"/>
    <w:lvl w:ilvl="0" w:tplc="BEA417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9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24C9E"/>
    <w:multiLevelType w:val="hybridMultilevel"/>
    <w:tmpl w:val="3600F09C"/>
    <w:lvl w:ilvl="0" w:tplc="D11A824A">
      <w:numFmt w:val="bullet"/>
      <w:lvlText w:val="-"/>
      <w:lvlJc w:val="left"/>
      <w:pPr>
        <w:ind w:left="720" w:hanging="360"/>
      </w:pPr>
      <w:rPr>
        <w:rFonts w:ascii="Foundry Sterling Book" w:eastAsiaTheme="minorHAnsi" w:hAnsi="Foundry Sterling Boo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740699"/>
    <w:multiLevelType w:val="hybridMultilevel"/>
    <w:tmpl w:val="2142322C"/>
    <w:lvl w:ilvl="0" w:tplc="2FD6763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309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B62D72"/>
    <w:multiLevelType w:val="hybridMultilevel"/>
    <w:tmpl w:val="607E4372"/>
    <w:lvl w:ilvl="0" w:tplc="A31CE3B0">
      <w:start w:val="1"/>
      <w:numFmt w:val="lowerLetter"/>
      <w:lvlText w:val="%1."/>
      <w:lvlJc w:val="left"/>
      <w:pPr>
        <w:ind w:left="108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4358D"/>
    <w:multiLevelType w:val="hybridMultilevel"/>
    <w:tmpl w:val="F506831C"/>
    <w:lvl w:ilvl="0" w:tplc="D11A824A">
      <w:numFmt w:val="bullet"/>
      <w:lvlText w:val="-"/>
      <w:lvlJc w:val="left"/>
      <w:pPr>
        <w:ind w:left="420" w:hanging="360"/>
      </w:pPr>
      <w:rPr>
        <w:rFonts w:ascii="Foundry Sterling Book" w:eastAsiaTheme="minorHAnsi" w:hAnsi="Foundry Sterling Book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709717AE"/>
    <w:multiLevelType w:val="hybridMultilevel"/>
    <w:tmpl w:val="E238298E"/>
    <w:lvl w:ilvl="0" w:tplc="959AA842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A31CE3B0">
      <w:start w:val="1"/>
      <w:numFmt w:val="lowerLetter"/>
      <w:lvlText w:val="%2."/>
      <w:lvlJc w:val="left"/>
      <w:pPr>
        <w:ind w:left="1080" w:hanging="360"/>
      </w:pPr>
      <w:rPr>
        <w:i w:val="0"/>
        <w:iCs w:val="0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865078"/>
    <w:multiLevelType w:val="hybridMultilevel"/>
    <w:tmpl w:val="90D481E0"/>
    <w:lvl w:ilvl="0" w:tplc="A31CE3B0">
      <w:start w:val="1"/>
      <w:numFmt w:val="lowerLetter"/>
      <w:lvlText w:val="%1."/>
      <w:lvlJc w:val="left"/>
      <w:pPr>
        <w:ind w:left="108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55BF3"/>
    <w:multiLevelType w:val="multilevel"/>
    <w:tmpl w:val="9080EA7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aps w:val="0"/>
      </w:rPr>
    </w:lvl>
    <w:lvl w:ilvl="1">
      <w:start w:val="1"/>
      <w:numFmt w:val="decimal"/>
      <w:isLgl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2"/>
        </w:tabs>
        <w:ind w:left="18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48"/>
        </w:tabs>
        <w:ind w:left="24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84"/>
        </w:tabs>
        <w:ind w:left="33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96"/>
        </w:tabs>
        <w:ind w:left="48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72"/>
        </w:tabs>
        <w:ind w:left="5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08"/>
        </w:tabs>
        <w:ind w:left="6408" w:hanging="1800"/>
      </w:pPr>
      <w:rPr>
        <w:rFonts w:hint="default"/>
      </w:rPr>
    </w:lvl>
  </w:abstractNum>
  <w:abstractNum w:abstractNumId="30" w15:restartNumberingAfterBreak="0">
    <w:nsid w:val="7D2A1B0A"/>
    <w:multiLevelType w:val="hybridMultilevel"/>
    <w:tmpl w:val="5302061A"/>
    <w:lvl w:ilvl="0" w:tplc="52CE0FCC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FoundrySterling-Light" w:hAnsi="FoundrySterling-Light" w:hint="default"/>
        <w:color w:val="E309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705A8A"/>
    <w:multiLevelType w:val="hybridMultilevel"/>
    <w:tmpl w:val="6344A516"/>
    <w:lvl w:ilvl="0" w:tplc="A31CE3B0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30"/>
  </w:num>
  <w:num w:numId="5">
    <w:abstractNumId w:val="19"/>
  </w:num>
  <w:num w:numId="6">
    <w:abstractNumId w:val="17"/>
  </w:num>
  <w:num w:numId="7">
    <w:abstractNumId w:val="20"/>
  </w:num>
  <w:num w:numId="8">
    <w:abstractNumId w:val="7"/>
  </w:num>
  <w:num w:numId="9">
    <w:abstractNumId w:val="11"/>
  </w:num>
  <w:num w:numId="10">
    <w:abstractNumId w:val="24"/>
  </w:num>
  <w:num w:numId="11">
    <w:abstractNumId w:val="14"/>
  </w:num>
  <w:num w:numId="12">
    <w:abstractNumId w:val="21"/>
  </w:num>
  <w:num w:numId="13">
    <w:abstractNumId w:val="5"/>
  </w:num>
  <w:num w:numId="14">
    <w:abstractNumId w:val="22"/>
  </w:num>
  <w:num w:numId="15">
    <w:abstractNumId w:val="3"/>
  </w:num>
  <w:num w:numId="16">
    <w:abstractNumId w:val="27"/>
  </w:num>
  <w:num w:numId="17">
    <w:abstractNumId w:val="28"/>
  </w:num>
  <w:num w:numId="18">
    <w:abstractNumId w:val="16"/>
  </w:num>
  <w:num w:numId="19">
    <w:abstractNumId w:val="25"/>
  </w:num>
  <w:num w:numId="20">
    <w:abstractNumId w:val="31"/>
  </w:num>
  <w:num w:numId="21">
    <w:abstractNumId w:val="0"/>
  </w:num>
  <w:num w:numId="22">
    <w:abstractNumId w:val="9"/>
  </w:num>
  <w:num w:numId="23">
    <w:abstractNumId w:val="1"/>
  </w:num>
  <w:num w:numId="24">
    <w:abstractNumId w:val="29"/>
  </w:num>
  <w:num w:numId="25">
    <w:abstractNumId w:val="10"/>
  </w:num>
  <w:num w:numId="26">
    <w:abstractNumId w:val="13"/>
  </w:num>
  <w:num w:numId="27">
    <w:abstractNumId w:val="2"/>
  </w:num>
  <w:num w:numId="28">
    <w:abstractNumId w:val="12"/>
  </w:num>
  <w:num w:numId="29">
    <w:abstractNumId w:val="6"/>
  </w:num>
  <w:num w:numId="30">
    <w:abstractNumId w:val="18"/>
  </w:num>
  <w:num w:numId="31">
    <w:abstractNumId w:val="26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1MjcztgQiY2NDCyUdpeDU4uLM/DyQAsNaAMn7orosAAAA"/>
  </w:docVars>
  <w:rsids>
    <w:rsidRoot w:val="00BB332B"/>
    <w:rsid w:val="000054B2"/>
    <w:rsid w:val="0001254D"/>
    <w:rsid w:val="00012F47"/>
    <w:rsid w:val="00020DCE"/>
    <w:rsid w:val="00021C01"/>
    <w:rsid w:val="0002258D"/>
    <w:rsid w:val="00035ECF"/>
    <w:rsid w:val="000372F6"/>
    <w:rsid w:val="00037E6F"/>
    <w:rsid w:val="000408E3"/>
    <w:rsid w:val="00040BB8"/>
    <w:rsid w:val="00041B5B"/>
    <w:rsid w:val="00042FBA"/>
    <w:rsid w:val="00045D5F"/>
    <w:rsid w:val="00047170"/>
    <w:rsid w:val="00047A5A"/>
    <w:rsid w:val="00050910"/>
    <w:rsid w:val="00050D95"/>
    <w:rsid w:val="00051573"/>
    <w:rsid w:val="00052E7B"/>
    <w:rsid w:val="00052F81"/>
    <w:rsid w:val="00053A5F"/>
    <w:rsid w:val="000576DF"/>
    <w:rsid w:val="000674C0"/>
    <w:rsid w:val="00070558"/>
    <w:rsid w:val="000713E7"/>
    <w:rsid w:val="00072F71"/>
    <w:rsid w:val="000827DD"/>
    <w:rsid w:val="0008357F"/>
    <w:rsid w:val="000849AD"/>
    <w:rsid w:val="00087697"/>
    <w:rsid w:val="0009125F"/>
    <w:rsid w:val="00091944"/>
    <w:rsid w:val="00091ACC"/>
    <w:rsid w:val="00095533"/>
    <w:rsid w:val="00095E79"/>
    <w:rsid w:val="000964A1"/>
    <w:rsid w:val="000B0A0B"/>
    <w:rsid w:val="000B3767"/>
    <w:rsid w:val="000B43C9"/>
    <w:rsid w:val="000B7D0C"/>
    <w:rsid w:val="000C1E9F"/>
    <w:rsid w:val="000C2C05"/>
    <w:rsid w:val="000D5843"/>
    <w:rsid w:val="000D5A87"/>
    <w:rsid w:val="000D77FC"/>
    <w:rsid w:val="000E2A8A"/>
    <w:rsid w:val="000E4416"/>
    <w:rsid w:val="000E4CBE"/>
    <w:rsid w:val="000E5D52"/>
    <w:rsid w:val="000E5D83"/>
    <w:rsid w:val="000E6B26"/>
    <w:rsid w:val="000F1E04"/>
    <w:rsid w:val="000F2AAE"/>
    <w:rsid w:val="0010022E"/>
    <w:rsid w:val="00102763"/>
    <w:rsid w:val="00102D19"/>
    <w:rsid w:val="00104000"/>
    <w:rsid w:val="00105063"/>
    <w:rsid w:val="0010768E"/>
    <w:rsid w:val="00107FD5"/>
    <w:rsid w:val="001103BA"/>
    <w:rsid w:val="00110BD7"/>
    <w:rsid w:val="001112D4"/>
    <w:rsid w:val="0012254A"/>
    <w:rsid w:val="00122CA1"/>
    <w:rsid w:val="00122CF0"/>
    <w:rsid w:val="001254E2"/>
    <w:rsid w:val="00130902"/>
    <w:rsid w:val="0013141E"/>
    <w:rsid w:val="0014363B"/>
    <w:rsid w:val="001468AA"/>
    <w:rsid w:val="00147A35"/>
    <w:rsid w:val="00147B11"/>
    <w:rsid w:val="00150E0E"/>
    <w:rsid w:val="00152919"/>
    <w:rsid w:val="00152D7D"/>
    <w:rsid w:val="001537D5"/>
    <w:rsid w:val="0016021D"/>
    <w:rsid w:val="00162972"/>
    <w:rsid w:val="00164CCF"/>
    <w:rsid w:val="00167117"/>
    <w:rsid w:val="0017319E"/>
    <w:rsid w:val="001735D3"/>
    <w:rsid w:val="0017412E"/>
    <w:rsid w:val="00180673"/>
    <w:rsid w:val="00180A28"/>
    <w:rsid w:val="00180FD5"/>
    <w:rsid w:val="00181BF5"/>
    <w:rsid w:val="00183441"/>
    <w:rsid w:val="001837A0"/>
    <w:rsid w:val="00183F3D"/>
    <w:rsid w:val="001859CD"/>
    <w:rsid w:val="001917BD"/>
    <w:rsid w:val="00192ACD"/>
    <w:rsid w:val="001A06C8"/>
    <w:rsid w:val="001A138A"/>
    <w:rsid w:val="001A1ABF"/>
    <w:rsid w:val="001B3D67"/>
    <w:rsid w:val="001B63C4"/>
    <w:rsid w:val="001B754F"/>
    <w:rsid w:val="001C021B"/>
    <w:rsid w:val="001C0995"/>
    <w:rsid w:val="001C4041"/>
    <w:rsid w:val="001C5CD3"/>
    <w:rsid w:val="001D0DB6"/>
    <w:rsid w:val="001D1080"/>
    <w:rsid w:val="001D2660"/>
    <w:rsid w:val="001E0D71"/>
    <w:rsid w:val="001E6438"/>
    <w:rsid w:val="001F1A65"/>
    <w:rsid w:val="001F3187"/>
    <w:rsid w:val="001F4223"/>
    <w:rsid w:val="001F5E2B"/>
    <w:rsid w:val="001F6A42"/>
    <w:rsid w:val="001F7838"/>
    <w:rsid w:val="002015FA"/>
    <w:rsid w:val="002017E8"/>
    <w:rsid w:val="002043F8"/>
    <w:rsid w:val="00221938"/>
    <w:rsid w:val="002229FD"/>
    <w:rsid w:val="00224A03"/>
    <w:rsid w:val="00227F17"/>
    <w:rsid w:val="002301BB"/>
    <w:rsid w:val="00231CF0"/>
    <w:rsid w:val="00233068"/>
    <w:rsid w:val="0023485D"/>
    <w:rsid w:val="00234F52"/>
    <w:rsid w:val="002366EB"/>
    <w:rsid w:val="0024475D"/>
    <w:rsid w:val="00246781"/>
    <w:rsid w:val="00246CB4"/>
    <w:rsid w:val="002518AF"/>
    <w:rsid w:val="00251F8A"/>
    <w:rsid w:val="00252910"/>
    <w:rsid w:val="0025661C"/>
    <w:rsid w:val="002577EC"/>
    <w:rsid w:val="00265439"/>
    <w:rsid w:val="00265932"/>
    <w:rsid w:val="00272168"/>
    <w:rsid w:val="00272A33"/>
    <w:rsid w:val="0027526D"/>
    <w:rsid w:val="00282578"/>
    <w:rsid w:val="002848DA"/>
    <w:rsid w:val="00294089"/>
    <w:rsid w:val="0029564D"/>
    <w:rsid w:val="002A1DE8"/>
    <w:rsid w:val="002A3BF8"/>
    <w:rsid w:val="002A75AE"/>
    <w:rsid w:val="002A78A0"/>
    <w:rsid w:val="002B02ED"/>
    <w:rsid w:val="002B100C"/>
    <w:rsid w:val="002B3B83"/>
    <w:rsid w:val="002B432B"/>
    <w:rsid w:val="002B5AE6"/>
    <w:rsid w:val="002C1E6D"/>
    <w:rsid w:val="002C2751"/>
    <w:rsid w:val="002C3573"/>
    <w:rsid w:val="002C4450"/>
    <w:rsid w:val="002C73AD"/>
    <w:rsid w:val="002D53BA"/>
    <w:rsid w:val="002E14B8"/>
    <w:rsid w:val="002E2301"/>
    <w:rsid w:val="002E4FA8"/>
    <w:rsid w:val="002F13EA"/>
    <w:rsid w:val="002F3848"/>
    <w:rsid w:val="002F3B03"/>
    <w:rsid w:val="002F3CA5"/>
    <w:rsid w:val="002F5132"/>
    <w:rsid w:val="002F52A9"/>
    <w:rsid w:val="002F6138"/>
    <w:rsid w:val="002F6AAA"/>
    <w:rsid w:val="003045F8"/>
    <w:rsid w:val="00305299"/>
    <w:rsid w:val="00305C35"/>
    <w:rsid w:val="00310DCA"/>
    <w:rsid w:val="0031457B"/>
    <w:rsid w:val="00322FF9"/>
    <w:rsid w:val="00326BDC"/>
    <w:rsid w:val="00332215"/>
    <w:rsid w:val="00332EC1"/>
    <w:rsid w:val="00333B53"/>
    <w:rsid w:val="003356AF"/>
    <w:rsid w:val="0034267B"/>
    <w:rsid w:val="003464FB"/>
    <w:rsid w:val="00346F05"/>
    <w:rsid w:val="00350990"/>
    <w:rsid w:val="00350CB0"/>
    <w:rsid w:val="00354E7F"/>
    <w:rsid w:val="00356948"/>
    <w:rsid w:val="00360D60"/>
    <w:rsid w:val="00362FBE"/>
    <w:rsid w:val="00372F40"/>
    <w:rsid w:val="00374A2B"/>
    <w:rsid w:val="00375BD9"/>
    <w:rsid w:val="0037658D"/>
    <w:rsid w:val="0037684E"/>
    <w:rsid w:val="00376FB2"/>
    <w:rsid w:val="00382F39"/>
    <w:rsid w:val="00384400"/>
    <w:rsid w:val="00384C0A"/>
    <w:rsid w:val="0038519F"/>
    <w:rsid w:val="00385FF3"/>
    <w:rsid w:val="003873FF"/>
    <w:rsid w:val="00394AC0"/>
    <w:rsid w:val="00394CD9"/>
    <w:rsid w:val="00394E9C"/>
    <w:rsid w:val="003B0C9A"/>
    <w:rsid w:val="003B1D32"/>
    <w:rsid w:val="003B345E"/>
    <w:rsid w:val="003C089D"/>
    <w:rsid w:val="003C1BDB"/>
    <w:rsid w:val="003C20B4"/>
    <w:rsid w:val="003C31A5"/>
    <w:rsid w:val="003C4BDA"/>
    <w:rsid w:val="003C4CA3"/>
    <w:rsid w:val="003D0FE4"/>
    <w:rsid w:val="003D38AB"/>
    <w:rsid w:val="003D418D"/>
    <w:rsid w:val="003D51F2"/>
    <w:rsid w:val="003D5267"/>
    <w:rsid w:val="003E0B6D"/>
    <w:rsid w:val="003E1E69"/>
    <w:rsid w:val="003E308F"/>
    <w:rsid w:val="003E3FA3"/>
    <w:rsid w:val="003E514B"/>
    <w:rsid w:val="003F2BDE"/>
    <w:rsid w:val="003F32AF"/>
    <w:rsid w:val="003F3EBF"/>
    <w:rsid w:val="004013DA"/>
    <w:rsid w:val="004014EF"/>
    <w:rsid w:val="004127D7"/>
    <w:rsid w:val="004144E6"/>
    <w:rsid w:val="0042015D"/>
    <w:rsid w:val="004251EE"/>
    <w:rsid w:val="00425C48"/>
    <w:rsid w:val="004354AA"/>
    <w:rsid w:val="00441014"/>
    <w:rsid w:val="004430BB"/>
    <w:rsid w:val="00443ADF"/>
    <w:rsid w:val="004454A1"/>
    <w:rsid w:val="00447042"/>
    <w:rsid w:val="00450E47"/>
    <w:rsid w:val="00452961"/>
    <w:rsid w:val="00452F4C"/>
    <w:rsid w:val="00455859"/>
    <w:rsid w:val="004563D2"/>
    <w:rsid w:val="00456A52"/>
    <w:rsid w:val="00461018"/>
    <w:rsid w:val="00467025"/>
    <w:rsid w:val="00470192"/>
    <w:rsid w:val="00470DC3"/>
    <w:rsid w:val="00471DEA"/>
    <w:rsid w:val="004723ED"/>
    <w:rsid w:val="00473800"/>
    <w:rsid w:val="00473C2D"/>
    <w:rsid w:val="0047597C"/>
    <w:rsid w:val="004930B8"/>
    <w:rsid w:val="00495DC6"/>
    <w:rsid w:val="004979F9"/>
    <w:rsid w:val="00497C7D"/>
    <w:rsid w:val="004A0283"/>
    <w:rsid w:val="004B2734"/>
    <w:rsid w:val="004B38E1"/>
    <w:rsid w:val="004B4C1B"/>
    <w:rsid w:val="004B67EB"/>
    <w:rsid w:val="004B767C"/>
    <w:rsid w:val="004C49E3"/>
    <w:rsid w:val="004C4D21"/>
    <w:rsid w:val="004C77E1"/>
    <w:rsid w:val="004D2859"/>
    <w:rsid w:val="004D2BE0"/>
    <w:rsid w:val="004D7998"/>
    <w:rsid w:val="004D7B84"/>
    <w:rsid w:val="004E17AF"/>
    <w:rsid w:val="004E2793"/>
    <w:rsid w:val="004E2E48"/>
    <w:rsid w:val="004E50B9"/>
    <w:rsid w:val="004E62D1"/>
    <w:rsid w:val="004F01DA"/>
    <w:rsid w:val="004F1D30"/>
    <w:rsid w:val="004F3E9A"/>
    <w:rsid w:val="00503A3B"/>
    <w:rsid w:val="0050415F"/>
    <w:rsid w:val="00504E01"/>
    <w:rsid w:val="00506A0C"/>
    <w:rsid w:val="0051000B"/>
    <w:rsid w:val="005104A1"/>
    <w:rsid w:val="00511137"/>
    <w:rsid w:val="00513F02"/>
    <w:rsid w:val="00515602"/>
    <w:rsid w:val="00516D83"/>
    <w:rsid w:val="005229EF"/>
    <w:rsid w:val="00525C75"/>
    <w:rsid w:val="005273F5"/>
    <w:rsid w:val="005304FF"/>
    <w:rsid w:val="0053361B"/>
    <w:rsid w:val="00534259"/>
    <w:rsid w:val="00535576"/>
    <w:rsid w:val="005411C6"/>
    <w:rsid w:val="00541F5A"/>
    <w:rsid w:val="0054362D"/>
    <w:rsid w:val="00545C38"/>
    <w:rsid w:val="00545FF8"/>
    <w:rsid w:val="00546E3E"/>
    <w:rsid w:val="00547ADF"/>
    <w:rsid w:val="0055123D"/>
    <w:rsid w:val="00553B87"/>
    <w:rsid w:val="00555274"/>
    <w:rsid w:val="0055651E"/>
    <w:rsid w:val="00557E43"/>
    <w:rsid w:val="00560079"/>
    <w:rsid w:val="00561625"/>
    <w:rsid w:val="005625B9"/>
    <w:rsid w:val="00562A0D"/>
    <w:rsid w:val="00563C2D"/>
    <w:rsid w:val="00564685"/>
    <w:rsid w:val="005649EC"/>
    <w:rsid w:val="0056679E"/>
    <w:rsid w:val="00570394"/>
    <w:rsid w:val="005703AB"/>
    <w:rsid w:val="00572BAB"/>
    <w:rsid w:val="005738ED"/>
    <w:rsid w:val="00573A3D"/>
    <w:rsid w:val="005758D8"/>
    <w:rsid w:val="00582B51"/>
    <w:rsid w:val="005841FC"/>
    <w:rsid w:val="00585205"/>
    <w:rsid w:val="00590C60"/>
    <w:rsid w:val="00591E9E"/>
    <w:rsid w:val="00592BF4"/>
    <w:rsid w:val="005943D5"/>
    <w:rsid w:val="00596794"/>
    <w:rsid w:val="00597A0D"/>
    <w:rsid w:val="005A03C1"/>
    <w:rsid w:val="005A0455"/>
    <w:rsid w:val="005A09EF"/>
    <w:rsid w:val="005A2B13"/>
    <w:rsid w:val="005A612B"/>
    <w:rsid w:val="005A730E"/>
    <w:rsid w:val="005A7A34"/>
    <w:rsid w:val="005B1E14"/>
    <w:rsid w:val="005B3CB1"/>
    <w:rsid w:val="005B5796"/>
    <w:rsid w:val="005B5914"/>
    <w:rsid w:val="005B5C34"/>
    <w:rsid w:val="005C1BDA"/>
    <w:rsid w:val="005C2BD9"/>
    <w:rsid w:val="005D52FE"/>
    <w:rsid w:val="005E32A1"/>
    <w:rsid w:val="005E4006"/>
    <w:rsid w:val="005E494F"/>
    <w:rsid w:val="005F0234"/>
    <w:rsid w:val="005F02D8"/>
    <w:rsid w:val="005F0425"/>
    <w:rsid w:val="005F7AEF"/>
    <w:rsid w:val="00603CF3"/>
    <w:rsid w:val="006055EA"/>
    <w:rsid w:val="00606E34"/>
    <w:rsid w:val="00612FF1"/>
    <w:rsid w:val="006162A5"/>
    <w:rsid w:val="006247F7"/>
    <w:rsid w:val="00626139"/>
    <w:rsid w:val="0063118E"/>
    <w:rsid w:val="00633BA3"/>
    <w:rsid w:val="00634387"/>
    <w:rsid w:val="00642E19"/>
    <w:rsid w:val="0064557D"/>
    <w:rsid w:val="006464BB"/>
    <w:rsid w:val="0064699E"/>
    <w:rsid w:val="00646DB4"/>
    <w:rsid w:val="00647006"/>
    <w:rsid w:val="00650F00"/>
    <w:rsid w:val="00651CE8"/>
    <w:rsid w:val="0065542A"/>
    <w:rsid w:val="00657813"/>
    <w:rsid w:val="00661D55"/>
    <w:rsid w:val="006626D7"/>
    <w:rsid w:val="00662A4D"/>
    <w:rsid w:val="006640BF"/>
    <w:rsid w:val="006664D5"/>
    <w:rsid w:val="00667F87"/>
    <w:rsid w:val="006715B9"/>
    <w:rsid w:val="00674AC7"/>
    <w:rsid w:val="006763D5"/>
    <w:rsid w:val="00686AED"/>
    <w:rsid w:val="006931A9"/>
    <w:rsid w:val="0069439E"/>
    <w:rsid w:val="00696054"/>
    <w:rsid w:val="006A2939"/>
    <w:rsid w:val="006A3178"/>
    <w:rsid w:val="006A450E"/>
    <w:rsid w:val="006A4F70"/>
    <w:rsid w:val="006A596D"/>
    <w:rsid w:val="006A7EF2"/>
    <w:rsid w:val="006B012C"/>
    <w:rsid w:val="006B1A02"/>
    <w:rsid w:val="006B1EC7"/>
    <w:rsid w:val="006B1F6B"/>
    <w:rsid w:val="006B2B19"/>
    <w:rsid w:val="006B31ED"/>
    <w:rsid w:val="006B5E0E"/>
    <w:rsid w:val="006B610E"/>
    <w:rsid w:val="006C182A"/>
    <w:rsid w:val="006C2418"/>
    <w:rsid w:val="006C7E44"/>
    <w:rsid w:val="006D1A97"/>
    <w:rsid w:val="006D2A66"/>
    <w:rsid w:val="006D4D5D"/>
    <w:rsid w:val="006D7B74"/>
    <w:rsid w:val="006E682A"/>
    <w:rsid w:val="006E7B07"/>
    <w:rsid w:val="006F1F9A"/>
    <w:rsid w:val="006F246A"/>
    <w:rsid w:val="00701F3E"/>
    <w:rsid w:val="00702739"/>
    <w:rsid w:val="00702795"/>
    <w:rsid w:val="00704A2C"/>
    <w:rsid w:val="00704C6A"/>
    <w:rsid w:val="00707E82"/>
    <w:rsid w:val="007108FE"/>
    <w:rsid w:val="0071121B"/>
    <w:rsid w:val="00711BE5"/>
    <w:rsid w:val="0072491E"/>
    <w:rsid w:val="0073331D"/>
    <w:rsid w:val="007337F0"/>
    <w:rsid w:val="00733B30"/>
    <w:rsid w:val="007403B3"/>
    <w:rsid w:val="00742899"/>
    <w:rsid w:val="0075505C"/>
    <w:rsid w:val="0075730D"/>
    <w:rsid w:val="00763D6B"/>
    <w:rsid w:val="007706AB"/>
    <w:rsid w:val="00771F35"/>
    <w:rsid w:val="00772DF0"/>
    <w:rsid w:val="00773B30"/>
    <w:rsid w:val="00774CFA"/>
    <w:rsid w:val="00775BCE"/>
    <w:rsid w:val="00776C5D"/>
    <w:rsid w:val="0078241D"/>
    <w:rsid w:val="00783761"/>
    <w:rsid w:val="00783BEC"/>
    <w:rsid w:val="00784315"/>
    <w:rsid w:val="007866BC"/>
    <w:rsid w:val="0078767D"/>
    <w:rsid w:val="00790C4B"/>
    <w:rsid w:val="00792AD8"/>
    <w:rsid w:val="0079386C"/>
    <w:rsid w:val="0079669A"/>
    <w:rsid w:val="007A001D"/>
    <w:rsid w:val="007A132E"/>
    <w:rsid w:val="007A3046"/>
    <w:rsid w:val="007A36D7"/>
    <w:rsid w:val="007A578C"/>
    <w:rsid w:val="007B0365"/>
    <w:rsid w:val="007B100E"/>
    <w:rsid w:val="007B685A"/>
    <w:rsid w:val="007B6A0C"/>
    <w:rsid w:val="007C00D0"/>
    <w:rsid w:val="007C025F"/>
    <w:rsid w:val="007C0875"/>
    <w:rsid w:val="007C14CB"/>
    <w:rsid w:val="007C68AC"/>
    <w:rsid w:val="007D2C38"/>
    <w:rsid w:val="007D2CF5"/>
    <w:rsid w:val="007D4376"/>
    <w:rsid w:val="007D65B8"/>
    <w:rsid w:val="007D7DF2"/>
    <w:rsid w:val="007E6130"/>
    <w:rsid w:val="007F02C8"/>
    <w:rsid w:val="007F1C81"/>
    <w:rsid w:val="008000AB"/>
    <w:rsid w:val="00800D90"/>
    <w:rsid w:val="008013F7"/>
    <w:rsid w:val="00802467"/>
    <w:rsid w:val="00807345"/>
    <w:rsid w:val="008075B2"/>
    <w:rsid w:val="0081257B"/>
    <w:rsid w:val="00813D87"/>
    <w:rsid w:val="00823301"/>
    <w:rsid w:val="00823CFC"/>
    <w:rsid w:val="00825110"/>
    <w:rsid w:val="008267C5"/>
    <w:rsid w:val="00831703"/>
    <w:rsid w:val="008342CC"/>
    <w:rsid w:val="00834839"/>
    <w:rsid w:val="00842082"/>
    <w:rsid w:val="008434B2"/>
    <w:rsid w:val="00843997"/>
    <w:rsid w:val="00845D5D"/>
    <w:rsid w:val="0084695A"/>
    <w:rsid w:val="008504B3"/>
    <w:rsid w:val="00851054"/>
    <w:rsid w:val="008542C4"/>
    <w:rsid w:val="00854ED8"/>
    <w:rsid w:val="00855511"/>
    <w:rsid w:val="00855D49"/>
    <w:rsid w:val="0086273D"/>
    <w:rsid w:val="00863385"/>
    <w:rsid w:val="0087035B"/>
    <w:rsid w:val="008707D0"/>
    <w:rsid w:val="00871013"/>
    <w:rsid w:val="008752F2"/>
    <w:rsid w:val="008757A8"/>
    <w:rsid w:val="008805DD"/>
    <w:rsid w:val="00882442"/>
    <w:rsid w:val="008825A7"/>
    <w:rsid w:val="00883085"/>
    <w:rsid w:val="0088405A"/>
    <w:rsid w:val="00887825"/>
    <w:rsid w:val="00887C2F"/>
    <w:rsid w:val="0089398C"/>
    <w:rsid w:val="00893E8E"/>
    <w:rsid w:val="00894C2B"/>
    <w:rsid w:val="00895A36"/>
    <w:rsid w:val="008A2E32"/>
    <w:rsid w:val="008A5304"/>
    <w:rsid w:val="008A54D4"/>
    <w:rsid w:val="008A70C7"/>
    <w:rsid w:val="008A76E9"/>
    <w:rsid w:val="008A7CA4"/>
    <w:rsid w:val="008A7E17"/>
    <w:rsid w:val="008B4607"/>
    <w:rsid w:val="008C721D"/>
    <w:rsid w:val="008D030A"/>
    <w:rsid w:val="008D1E3C"/>
    <w:rsid w:val="008D205E"/>
    <w:rsid w:val="008D47BA"/>
    <w:rsid w:val="008D6F8D"/>
    <w:rsid w:val="008E0607"/>
    <w:rsid w:val="008E1D32"/>
    <w:rsid w:val="008E4171"/>
    <w:rsid w:val="008E4C9F"/>
    <w:rsid w:val="008E59CC"/>
    <w:rsid w:val="008E5D69"/>
    <w:rsid w:val="008E7248"/>
    <w:rsid w:val="008F586B"/>
    <w:rsid w:val="008F5D03"/>
    <w:rsid w:val="00905853"/>
    <w:rsid w:val="009073AB"/>
    <w:rsid w:val="00907575"/>
    <w:rsid w:val="00911012"/>
    <w:rsid w:val="00911B41"/>
    <w:rsid w:val="0091205A"/>
    <w:rsid w:val="00912512"/>
    <w:rsid w:val="00915332"/>
    <w:rsid w:val="0091627A"/>
    <w:rsid w:val="0091774B"/>
    <w:rsid w:val="00921567"/>
    <w:rsid w:val="00921AB0"/>
    <w:rsid w:val="009252DB"/>
    <w:rsid w:val="00925E0C"/>
    <w:rsid w:val="0092637C"/>
    <w:rsid w:val="00926581"/>
    <w:rsid w:val="00933D23"/>
    <w:rsid w:val="00935CC8"/>
    <w:rsid w:val="00944FD9"/>
    <w:rsid w:val="009459B4"/>
    <w:rsid w:val="00945B70"/>
    <w:rsid w:val="00946B2D"/>
    <w:rsid w:val="00947895"/>
    <w:rsid w:val="00947C2A"/>
    <w:rsid w:val="00947F35"/>
    <w:rsid w:val="00950014"/>
    <w:rsid w:val="00952AC1"/>
    <w:rsid w:val="0095399A"/>
    <w:rsid w:val="00954F24"/>
    <w:rsid w:val="009636E8"/>
    <w:rsid w:val="00967939"/>
    <w:rsid w:val="00970D73"/>
    <w:rsid w:val="0097437D"/>
    <w:rsid w:val="00974E55"/>
    <w:rsid w:val="0097578B"/>
    <w:rsid w:val="00976AA7"/>
    <w:rsid w:val="00980F8E"/>
    <w:rsid w:val="009841BE"/>
    <w:rsid w:val="0098601F"/>
    <w:rsid w:val="0098690D"/>
    <w:rsid w:val="0098747B"/>
    <w:rsid w:val="00987959"/>
    <w:rsid w:val="0099187B"/>
    <w:rsid w:val="00991929"/>
    <w:rsid w:val="00997D62"/>
    <w:rsid w:val="00997DEA"/>
    <w:rsid w:val="009A0C53"/>
    <w:rsid w:val="009A6028"/>
    <w:rsid w:val="009A65FD"/>
    <w:rsid w:val="009B3179"/>
    <w:rsid w:val="009B503B"/>
    <w:rsid w:val="009B7685"/>
    <w:rsid w:val="009C1955"/>
    <w:rsid w:val="009C20BB"/>
    <w:rsid w:val="009C2D3F"/>
    <w:rsid w:val="009C3D6A"/>
    <w:rsid w:val="009C3DA0"/>
    <w:rsid w:val="009C5710"/>
    <w:rsid w:val="009D02A8"/>
    <w:rsid w:val="009D5A13"/>
    <w:rsid w:val="009D67EE"/>
    <w:rsid w:val="009D6BEA"/>
    <w:rsid w:val="009E11E6"/>
    <w:rsid w:val="009E2F2F"/>
    <w:rsid w:val="009E478E"/>
    <w:rsid w:val="009E4D00"/>
    <w:rsid w:val="009E7471"/>
    <w:rsid w:val="009F15CB"/>
    <w:rsid w:val="009F1BD8"/>
    <w:rsid w:val="009F313A"/>
    <w:rsid w:val="009F3912"/>
    <w:rsid w:val="00A04082"/>
    <w:rsid w:val="00A127BD"/>
    <w:rsid w:val="00A24E55"/>
    <w:rsid w:val="00A25AA1"/>
    <w:rsid w:val="00A26BAF"/>
    <w:rsid w:val="00A27E94"/>
    <w:rsid w:val="00A353C9"/>
    <w:rsid w:val="00A36943"/>
    <w:rsid w:val="00A41EFC"/>
    <w:rsid w:val="00A42970"/>
    <w:rsid w:val="00A46C69"/>
    <w:rsid w:val="00A50ED4"/>
    <w:rsid w:val="00A53A54"/>
    <w:rsid w:val="00A60321"/>
    <w:rsid w:val="00A63331"/>
    <w:rsid w:val="00A64338"/>
    <w:rsid w:val="00A65908"/>
    <w:rsid w:val="00A66202"/>
    <w:rsid w:val="00A67DAE"/>
    <w:rsid w:val="00A70E6F"/>
    <w:rsid w:val="00A71ACA"/>
    <w:rsid w:val="00A71AD8"/>
    <w:rsid w:val="00A76320"/>
    <w:rsid w:val="00A7785F"/>
    <w:rsid w:val="00A804BA"/>
    <w:rsid w:val="00A8131C"/>
    <w:rsid w:val="00A8142C"/>
    <w:rsid w:val="00A82A75"/>
    <w:rsid w:val="00A84CEC"/>
    <w:rsid w:val="00A8677D"/>
    <w:rsid w:val="00A86A6B"/>
    <w:rsid w:val="00A87AEA"/>
    <w:rsid w:val="00A95051"/>
    <w:rsid w:val="00A95F56"/>
    <w:rsid w:val="00A961AC"/>
    <w:rsid w:val="00AA134C"/>
    <w:rsid w:val="00AA227D"/>
    <w:rsid w:val="00AA4460"/>
    <w:rsid w:val="00AB30DD"/>
    <w:rsid w:val="00AB4642"/>
    <w:rsid w:val="00AB71C5"/>
    <w:rsid w:val="00AC25B5"/>
    <w:rsid w:val="00AC7554"/>
    <w:rsid w:val="00AD1A1C"/>
    <w:rsid w:val="00AD61BC"/>
    <w:rsid w:val="00AD6696"/>
    <w:rsid w:val="00AE4EA8"/>
    <w:rsid w:val="00AE51FB"/>
    <w:rsid w:val="00AF3B1E"/>
    <w:rsid w:val="00AF4034"/>
    <w:rsid w:val="00AF5BF6"/>
    <w:rsid w:val="00B01BC9"/>
    <w:rsid w:val="00B02B70"/>
    <w:rsid w:val="00B03A41"/>
    <w:rsid w:val="00B04BAA"/>
    <w:rsid w:val="00B20874"/>
    <w:rsid w:val="00B22D42"/>
    <w:rsid w:val="00B23CF5"/>
    <w:rsid w:val="00B264BF"/>
    <w:rsid w:val="00B26C9A"/>
    <w:rsid w:val="00B34AA7"/>
    <w:rsid w:val="00B34EDC"/>
    <w:rsid w:val="00B43C60"/>
    <w:rsid w:val="00B51DF8"/>
    <w:rsid w:val="00B53615"/>
    <w:rsid w:val="00B543DE"/>
    <w:rsid w:val="00B54CE9"/>
    <w:rsid w:val="00B56FD6"/>
    <w:rsid w:val="00B6038B"/>
    <w:rsid w:val="00B71145"/>
    <w:rsid w:val="00B82CF4"/>
    <w:rsid w:val="00B8673A"/>
    <w:rsid w:val="00B87F3B"/>
    <w:rsid w:val="00B90033"/>
    <w:rsid w:val="00B90D34"/>
    <w:rsid w:val="00B91CB6"/>
    <w:rsid w:val="00B9339C"/>
    <w:rsid w:val="00B954C5"/>
    <w:rsid w:val="00B9655A"/>
    <w:rsid w:val="00BA0D7E"/>
    <w:rsid w:val="00BA3C8E"/>
    <w:rsid w:val="00BA483E"/>
    <w:rsid w:val="00BA5B5E"/>
    <w:rsid w:val="00BA6219"/>
    <w:rsid w:val="00BA70D7"/>
    <w:rsid w:val="00BA7F01"/>
    <w:rsid w:val="00BB0B98"/>
    <w:rsid w:val="00BB252E"/>
    <w:rsid w:val="00BB332B"/>
    <w:rsid w:val="00BB3D5F"/>
    <w:rsid w:val="00BB407A"/>
    <w:rsid w:val="00BB5E53"/>
    <w:rsid w:val="00BB66B5"/>
    <w:rsid w:val="00BC0CE9"/>
    <w:rsid w:val="00BC22CA"/>
    <w:rsid w:val="00BC3ED3"/>
    <w:rsid w:val="00BC44CB"/>
    <w:rsid w:val="00BC55CF"/>
    <w:rsid w:val="00BD107C"/>
    <w:rsid w:val="00BD2692"/>
    <w:rsid w:val="00BD3635"/>
    <w:rsid w:val="00BE5645"/>
    <w:rsid w:val="00BE6377"/>
    <w:rsid w:val="00BE6DE4"/>
    <w:rsid w:val="00BF1545"/>
    <w:rsid w:val="00BF3090"/>
    <w:rsid w:val="00C03BA0"/>
    <w:rsid w:val="00C16500"/>
    <w:rsid w:val="00C20240"/>
    <w:rsid w:val="00C22BAC"/>
    <w:rsid w:val="00C30762"/>
    <w:rsid w:val="00C31ECA"/>
    <w:rsid w:val="00C335F1"/>
    <w:rsid w:val="00C33CC5"/>
    <w:rsid w:val="00C35D38"/>
    <w:rsid w:val="00C40554"/>
    <w:rsid w:val="00C40B4F"/>
    <w:rsid w:val="00C43588"/>
    <w:rsid w:val="00C44569"/>
    <w:rsid w:val="00C4543E"/>
    <w:rsid w:val="00C478F9"/>
    <w:rsid w:val="00C538C3"/>
    <w:rsid w:val="00C53F2F"/>
    <w:rsid w:val="00C54807"/>
    <w:rsid w:val="00C55DC1"/>
    <w:rsid w:val="00C5755D"/>
    <w:rsid w:val="00C61357"/>
    <w:rsid w:val="00C65379"/>
    <w:rsid w:val="00C655EF"/>
    <w:rsid w:val="00C74FCB"/>
    <w:rsid w:val="00C75FFB"/>
    <w:rsid w:val="00C77830"/>
    <w:rsid w:val="00C80B51"/>
    <w:rsid w:val="00C80F2E"/>
    <w:rsid w:val="00C84C31"/>
    <w:rsid w:val="00C91165"/>
    <w:rsid w:val="00C968C9"/>
    <w:rsid w:val="00C97251"/>
    <w:rsid w:val="00C97DF3"/>
    <w:rsid w:val="00CA0258"/>
    <w:rsid w:val="00CA7BF6"/>
    <w:rsid w:val="00CC43B2"/>
    <w:rsid w:val="00CC4C44"/>
    <w:rsid w:val="00CC5671"/>
    <w:rsid w:val="00CC69B4"/>
    <w:rsid w:val="00CC7D5B"/>
    <w:rsid w:val="00CD2913"/>
    <w:rsid w:val="00CD4C02"/>
    <w:rsid w:val="00CD4DCE"/>
    <w:rsid w:val="00CD6D22"/>
    <w:rsid w:val="00CE0A50"/>
    <w:rsid w:val="00CE4484"/>
    <w:rsid w:val="00CF1747"/>
    <w:rsid w:val="00CF2EBA"/>
    <w:rsid w:val="00CF4854"/>
    <w:rsid w:val="00CF49F3"/>
    <w:rsid w:val="00CF7F1B"/>
    <w:rsid w:val="00D01453"/>
    <w:rsid w:val="00D04243"/>
    <w:rsid w:val="00D10C81"/>
    <w:rsid w:val="00D14EF0"/>
    <w:rsid w:val="00D1605A"/>
    <w:rsid w:val="00D1751E"/>
    <w:rsid w:val="00D20DE3"/>
    <w:rsid w:val="00D22A18"/>
    <w:rsid w:val="00D2693B"/>
    <w:rsid w:val="00D31975"/>
    <w:rsid w:val="00D33E0C"/>
    <w:rsid w:val="00D35A2C"/>
    <w:rsid w:val="00D43FD9"/>
    <w:rsid w:val="00D44766"/>
    <w:rsid w:val="00D472D7"/>
    <w:rsid w:val="00D50051"/>
    <w:rsid w:val="00D5114B"/>
    <w:rsid w:val="00D65887"/>
    <w:rsid w:val="00D66192"/>
    <w:rsid w:val="00D66ECF"/>
    <w:rsid w:val="00D66EF8"/>
    <w:rsid w:val="00D67F1F"/>
    <w:rsid w:val="00D77C9B"/>
    <w:rsid w:val="00D8254B"/>
    <w:rsid w:val="00D82DD7"/>
    <w:rsid w:val="00D8453B"/>
    <w:rsid w:val="00D855AA"/>
    <w:rsid w:val="00D85CDC"/>
    <w:rsid w:val="00D86597"/>
    <w:rsid w:val="00D9003C"/>
    <w:rsid w:val="00D94897"/>
    <w:rsid w:val="00D94F19"/>
    <w:rsid w:val="00D95767"/>
    <w:rsid w:val="00DA2BB2"/>
    <w:rsid w:val="00DA348D"/>
    <w:rsid w:val="00DA3C93"/>
    <w:rsid w:val="00DA4001"/>
    <w:rsid w:val="00DB1C06"/>
    <w:rsid w:val="00DB46CC"/>
    <w:rsid w:val="00DB5EC4"/>
    <w:rsid w:val="00DC4670"/>
    <w:rsid w:val="00DC5DF5"/>
    <w:rsid w:val="00DD1AE4"/>
    <w:rsid w:val="00DD27F5"/>
    <w:rsid w:val="00DD30EA"/>
    <w:rsid w:val="00DD657E"/>
    <w:rsid w:val="00DD6A23"/>
    <w:rsid w:val="00DD7190"/>
    <w:rsid w:val="00DD72B2"/>
    <w:rsid w:val="00DE207C"/>
    <w:rsid w:val="00DE745A"/>
    <w:rsid w:val="00DF173D"/>
    <w:rsid w:val="00DF316D"/>
    <w:rsid w:val="00DF4FD5"/>
    <w:rsid w:val="00DF74D6"/>
    <w:rsid w:val="00E00AD2"/>
    <w:rsid w:val="00E02A2F"/>
    <w:rsid w:val="00E02E1A"/>
    <w:rsid w:val="00E043F4"/>
    <w:rsid w:val="00E106A0"/>
    <w:rsid w:val="00E118B7"/>
    <w:rsid w:val="00E136B5"/>
    <w:rsid w:val="00E13BC7"/>
    <w:rsid w:val="00E14ADF"/>
    <w:rsid w:val="00E15F16"/>
    <w:rsid w:val="00E164C3"/>
    <w:rsid w:val="00E16967"/>
    <w:rsid w:val="00E17726"/>
    <w:rsid w:val="00E20EF7"/>
    <w:rsid w:val="00E225C6"/>
    <w:rsid w:val="00E235C1"/>
    <w:rsid w:val="00E24986"/>
    <w:rsid w:val="00E25D55"/>
    <w:rsid w:val="00E3370E"/>
    <w:rsid w:val="00E33EAB"/>
    <w:rsid w:val="00E35180"/>
    <w:rsid w:val="00E358B2"/>
    <w:rsid w:val="00E370B4"/>
    <w:rsid w:val="00E37EF6"/>
    <w:rsid w:val="00E40567"/>
    <w:rsid w:val="00E406BB"/>
    <w:rsid w:val="00E4546F"/>
    <w:rsid w:val="00E5631A"/>
    <w:rsid w:val="00E5772B"/>
    <w:rsid w:val="00E61154"/>
    <w:rsid w:val="00E77623"/>
    <w:rsid w:val="00E8190E"/>
    <w:rsid w:val="00E85F2E"/>
    <w:rsid w:val="00E870F4"/>
    <w:rsid w:val="00E91D82"/>
    <w:rsid w:val="00EA6390"/>
    <w:rsid w:val="00EA6454"/>
    <w:rsid w:val="00EA71D2"/>
    <w:rsid w:val="00EA794F"/>
    <w:rsid w:val="00EA7D74"/>
    <w:rsid w:val="00EA7E16"/>
    <w:rsid w:val="00EB04C1"/>
    <w:rsid w:val="00EB0F8E"/>
    <w:rsid w:val="00EB20F2"/>
    <w:rsid w:val="00EB4115"/>
    <w:rsid w:val="00EB67EB"/>
    <w:rsid w:val="00EB789F"/>
    <w:rsid w:val="00EC010B"/>
    <w:rsid w:val="00EC0BCC"/>
    <w:rsid w:val="00EC4CF7"/>
    <w:rsid w:val="00ED12B6"/>
    <w:rsid w:val="00ED55E6"/>
    <w:rsid w:val="00EE02E1"/>
    <w:rsid w:val="00EE421A"/>
    <w:rsid w:val="00EE49C4"/>
    <w:rsid w:val="00EE4C2B"/>
    <w:rsid w:val="00EE5CD8"/>
    <w:rsid w:val="00EF083E"/>
    <w:rsid w:val="00EF0FC1"/>
    <w:rsid w:val="00EF1EAA"/>
    <w:rsid w:val="00EF2D1C"/>
    <w:rsid w:val="00EF391B"/>
    <w:rsid w:val="00F014A2"/>
    <w:rsid w:val="00F02DBB"/>
    <w:rsid w:val="00F035C0"/>
    <w:rsid w:val="00F054CB"/>
    <w:rsid w:val="00F10832"/>
    <w:rsid w:val="00F1122C"/>
    <w:rsid w:val="00F1288F"/>
    <w:rsid w:val="00F131ED"/>
    <w:rsid w:val="00F141DA"/>
    <w:rsid w:val="00F24926"/>
    <w:rsid w:val="00F30514"/>
    <w:rsid w:val="00F3151F"/>
    <w:rsid w:val="00F326FA"/>
    <w:rsid w:val="00F3629E"/>
    <w:rsid w:val="00F41226"/>
    <w:rsid w:val="00F42B82"/>
    <w:rsid w:val="00F45E9C"/>
    <w:rsid w:val="00F471E2"/>
    <w:rsid w:val="00F51C8A"/>
    <w:rsid w:val="00F63AE8"/>
    <w:rsid w:val="00F65E11"/>
    <w:rsid w:val="00F66468"/>
    <w:rsid w:val="00F673C0"/>
    <w:rsid w:val="00F71BA0"/>
    <w:rsid w:val="00F73790"/>
    <w:rsid w:val="00F73B0D"/>
    <w:rsid w:val="00F86E95"/>
    <w:rsid w:val="00F92F84"/>
    <w:rsid w:val="00F96156"/>
    <w:rsid w:val="00F97A5A"/>
    <w:rsid w:val="00FA1219"/>
    <w:rsid w:val="00FA390A"/>
    <w:rsid w:val="00FA4CBF"/>
    <w:rsid w:val="00FA64E1"/>
    <w:rsid w:val="00FA6F75"/>
    <w:rsid w:val="00FB01BB"/>
    <w:rsid w:val="00FB0816"/>
    <w:rsid w:val="00FB0914"/>
    <w:rsid w:val="00FB353A"/>
    <w:rsid w:val="00FB433A"/>
    <w:rsid w:val="00FB4B71"/>
    <w:rsid w:val="00FB60AE"/>
    <w:rsid w:val="00FB624C"/>
    <w:rsid w:val="00FB6309"/>
    <w:rsid w:val="00FB6589"/>
    <w:rsid w:val="00FB66D5"/>
    <w:rsid w:val="00FB6F39"/>
    <w:rsid w:val="00FC25DD"/>
    <w:rsid w:val="00FC4EBB"/>
    <w:rsid w:val="00FC58CE"/>
    <w:rsid w:val="00FC6BAB"/>
    <w:rsid w:val="00FD1909"/>
    <w:rsid w:val="00FD4F36"/>
    <w:rsid w:val="00FD5323"/>
    <w:rsid w:val="00FD540F"/>
    <w:rsid w:val="00FD5EF5"/>
    <w:rsid w:val="00FE0943"/>
    <w:rsid w:val="00FE2852"/>
    <w:rsid w:val="00FE28CF"/>
    <w:rsid w:val="00FE505D"/>
    <w:rsid w:val="00FF3551"/>
    <w:rsid w:val="00FF5957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A619C4"/>
  <w14:defaultImageDpi w14:val="32767"/>
  <w15:chartTrackingRefBased/>
  <w15:docId w15:val="{7A216A01-EB65-4730-A27F-345B018D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2A2F"/>
    <w:pPr>
      <w:spacing w:after="200" w:line="276" w:lineRule="auto"/>
    </w:pPr>
    <w:rPr>
      <w:rFonts w:ascii="FoundrySterling-Book" w:hAnsi="FoundrySterling-Book"/>
      <w:sz w:val="20"/>
      <w:szCs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70E"/>
    <w:pPr>
      <w:keepNext/>
      <w:keepLines/>
      <w:spacing w:after="240"/>
      <w:outlineLvl w:val="0"/>
    </w:pPr>
    <w:rPr>
      <w:rFonts w:ascii="Arial" w:eastAsiaTheme="majorEastAsia" w:hAnsi="Arial" w:cstheme="majorBidi"/>
      <w:b/>
      <w:color w:val="808080" w:themeColor="background1" w:themeShade="80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597"/>
    <w:pPr>
      <w:keepNext/>
      <w:keepLines/>
      <w:spacing w:before="200" w:after="120"/>
      <w:outlineLvl w:val="1"/>
    </w:pPr>
    <w:rPr>
      <w:rFonts w:ascii="Copernicus Medium" w:eastAsiaTheme="majorEastAsia" w:hAnsi="Copernicus Medium" w:cstheme="majorBidi"/>
      <w:color w:val="E30918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03A3B"/>
    <w:pPr>
      <w:spacing w:after="200" w:line="240" w:lineRule="auto"/>
      <w:ind w:left="1117" w:hanging="397"/>
      <w:outlineLvl w:val="2"/>
    </w:pPr>
    <w:rPr>
      <w:rFonts w:ascii="Foundry Sterling Book" w:eastAsia="Times New Roman" w:hAnsi="Foundry Sterling Book"/>
      <w:sz w:val="24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4670"/>
    <w:pPr>
      <w:spacing w:after="120" w:line="240" w:lineRule="auto"/>
      <w:ind w:left="360" w:firstLine="720"/>
      <w:jc w:val="both"/>
      <w:outlineLvl w:val="3"/>
    </w:pPr>
    <w:rPr>
      <w:rFonts w:ascii="Foundry Sterling Book" w:hAnsi="Foundry Sterling Book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2A2F"/>
    <w:pPr>
      <w:keepNext/>
      <w:keepLines/>
      <w:spacing w:before="200" w:after="12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2A2F"/>
    <w:pPr>
      <w:keepNext/>
      <w:keepLines/>
      <w:spacing w:before="20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2A2F"/>
    <w:pPr>
      <w:spacing w:before="240" w:after="6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02A2F"/>
    <w:pPr>
      <w:spacing w:before="240" w:after="6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02A2F"/>
    <w:pPr>
      <w:spacing w:before="240" w:after="60"/>
      <w:outlineLvl w:val="8"/>
    </w:pPr>
    <w:rPr>
      <w:rFonts w:eastAsiaTheme="majorEastAsia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02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2F"/>
    <w:rPr>
      <w:rFonts w:ascii="FoundrySterling-Book" w:hAnsi="FoundrySterling-Book"/>
      <w:sz w:val="20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E02A2F"/>
    <w:pPr>
      <w:tabs>
        <w:tab w:val="center" w:pos="4513"/>
        <w:tab w:val="right" w:pos="9026"/>
      </w:tabs>
      <w:spacing w:after="0" w:line="240" w:lineRule="auto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E02A2F"/>
    <w:rPr>
      <w:rFonts w:ascii="FoundrySterling-Book" w:hAnsi="FoundrySterling-Book"/>
      <w:color w:val="808080" w:themeColor="background1" w:themeShade="80"/>
      <w:sz w:val="20"/>
      <w:szCs w:val="22"/>
      <w:lang w:eastAsia="en-AU"/>
    </w:rPr>
  </w:style>
  <w:style w:type="paragraph" w:styleId="ListParagraph">
    <w:name w:val="List Paragraph"/>
    <w:basedOn w:val="Normal"/>
    <w:uiPriority w:val="34"/>
    <w:qFormat/>
    <w:rsid w:val="00E02A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A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2F"/>
    <w:rPr>
      <w:rFonts w:ascii="Lucida Grande" w:hAnsi="Lucida Grande" w:cs="Lucida Grande"/>
      <w:sz w:val="18"/>
      <w:szCs w:val="18"/>
      <w:lang w:eastAsia="en-AU"/>
    </w:rPr>
  </w:style>
  <w:style w:type="paragraph" w:styleId="BlockText">
    <w:name w:val="Block Text"/>
    <w:basedOn w:val="Normal"/>
    <w:uiPriority w:val="99"/>
    <w:semiHidden/>
    <w:unhideWhenUsed/>
    <w:rsid w:val="00E02A2F"/>
    <w:pPr>
      <w:pBdr>
        <w:top w:val="single" w:sz="2" w:space="10" w:color="E30918"/>
        <w:left w:val="single" w:sz="2" w:space="10" w:color="E30918"/>
        <w:bottom w:val="single" w:sz="2" w:space="10" w:color="E30918"/>
        <w:right w:val="single" w:sz="2" w:space="10" w:color="E30918"/>
      </w:pBdr>
      <w:ind w:left="1152" w:right="1152"/>
    </w:pPr>
    <w:rPr>
      <w:rFonts w:asciiTheme="minorHAnsi" w:eastAsiaTheme="minorEastAsia" w:hAnsiTheme="minorHAnsi"/>
      <w:i/>
      <w:iCs/>
      <w:color w:val="E30918"/>
    </w:rPr>
  </w:style>
  <w:style w:type="paragraph" w:customStyle="1" w:styleId="BulletPoints">
    <w:name w:val="Bullet Points"/>
    <w:basedOn w:val="Normal"/>
    <w:qFormat/>
    <w:rsid w:val="00E02A2F"/>
    <w:pPr>
      <w:numPr>
        <w:numId w:val="3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E02A2F"/>
    <w:rPr>
      <w:b/>
      <w:bCs/>
      <w:szCs w:val="20"/>
    </w:rPr>
  </w:style>
  <w:style w:type="paragraph" w:customStyle="1" w:styleId="ContentsHeading1">
    <w:name w:val="Contents Heading 1"/>
    <w:basedOn w:val="Normal"/>
    <w:qFormat/>
    <w:rsid w:val="00E02A2F"/>
    <w:pPr>
      <w:pBdr>
        <w:bottom w:val="single" w:sz="4" w:space="4" w:color="E30618"/>
      </w:pBdr>
      <w:spacing w:after="480" w:line="240" w:lineRule="auto"/>
      <w:contextualSpacing/>
    </w:pPr>
    <w:rPr>
      <w:rFonts w:ascii="Jotia" w:eastAsiaTheme="majorEastAsia" w:hAnsi="Jotia" w:cstheme="majorBidi"/>
      <w:b/>
      <w:color w:val="E30918"/>
      <w:spacing w:val="-10"/>
      <w:kern w:val="28"/>
      <w:sz w:val="56"/>
      <w:szCs w:val="56"/>
      <w:u w:color="F04E45"/>
      <w:lang w:val="en-US"/>
    </w:rPr>
  </w:style>
  <w:style w:type="paragraph" w:customStyle="1" w:styleId="CoverTitle1">
    <w:name w:val="Cover Title 1"/>
    <w:rsid w:val="00E02A2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86" w:lineRule="auto"/>
      <w:ind w:left="23"/>
    </w:pPr>
    <w:rPr>
      <w:rFonts w:ascii="Jotia" w:eastAsia="Arial Unicode MS" w:hAnsi="Jotia" w:cs="Arial Unicode MS"/>
      <w:sz w:val="40"/>
      <w:szCs w:val="20"/>
      <w:u w:color="A7A9AC"/>
      <w:bdr w:val="nil"/>
      <w:lang w:val="en-US" w:eastAsia="de-DE"/>
    </w:rPr>
  </w:style>
  <w:style w:type="paragraph" w:customStyle="1" w:styleId="CoverTitle2">
    <w:name w:val="Cover Title 2"/>
    <w:basedOn w:val="Normal"/>
    <w:qFormat/>
    <w:rsid w:val="00E02A2F"/>
    <w:pPr>
      <w:spacing w:after="0" w:line="240" w:lineRule="auto"/>
      <w:contextualSpacing/>
    </w:pPr>
    <w:rPr>
      <w:rFonts w:ascii="Jotia" w:eastAsiaTheme="majorEastAsia" w:hAnsi="Jotia" w:cstheme="majorBidi"/>
      <w:b/>
      <w:caps/>
      <w:color w:val="E30618"/>
      <w:spacing w:val="-10"/>
      <w:kern w:val="28"/>
      <w:sz w:val="96"/>
      <w:szCs w:val="96"/>
    </w:rPr>
  </w:style>
  <w:style w:type="character" w:styleId="Emphasis">
    <w:name w:val="Emphasis"/>
    <w:uiPriority w:val="20"/>
    <w:qFormat/>
    <w:rsid w:val="00E02A2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02A2F"/>
    <w:rPr>
      <w:color w:val="7F7F7F" w:themeColor="text1" w:themeTint="80"/>
      <w:u w:val="single"/>
    </w:rPr>
  </w:style>
  <w:style w:type="character" w:styleId="FootnoteReference">
    <w:name w:val="footnote reference"/>
    <w:uiPriority w:val="99"/>
    <w:rsid w:val="00E02A2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02A2F"/>
    <w:pPr>
      <w:spacing w:before="200"/>
    </w:pPr>
    <w:rPr>
      <w:rFonts w:ascii="Calibri" w:eastAsia="Times New Roman" w:hAnsi="Calibri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02A2F"/>
    <w:rPr>
      <w:rFonts w:ascii="Calibri" w:eastAsia="Times New Roman" w:hAnsi="Calibri" w:cs="Times New Roman"/>
      <w:sz w:val="20"/>
      <w:szCs w:val="20"/>
      <w:lang w:eastAsia="en-AU"/>
    </w:rPr>
  </w:style>
  <w:style w:type="table" w:customStyle="1" w:styleId="Griffithstyle">
    <w:name w:val="Griffith style"/>
    <w:basedOn w:val="TableNormal"/>
    <w:uiPriority w:val="99"/>
    <w:rsid w:val="00E02A2F"/>
    <w:rPr>
      <w:sz w:val="22"/>
      <w:szCs w:val="22"/>
      <w:lang w:eastAsia="en-AU"/>
    </w:rPr>
    <w:tblPr>
      <w:tblStyleRowBandSize w:val="1"/>
      <w:tblBorders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egoe UI Emoji" w:hAnsi="Segoe UI Emoji"/>
        <w:b w:val="0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0919"/>
      </w:tcPr>
    </w:tblStylePr>
    <w:tblStylePr w:type="lastRow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single" w:sz="4" w:space="0" w:color="BFBFBF" w:themeColor="background1" w:themeShade="BF"/>
        </w:tcBorders>
      </w:tcPr>
    </w:tblStylePr>
    <w:tblStylePr w:type="band1Horz">
      <w:tblPr/>
      <w:tcPr>
        <w:tcBorders>
          <w:insideH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BFBFBF" w:themeColor="background1" w:themeShade="BF"/>
        </w:tcBorders>
      </w:tcPr>
    </w:tblStylePr>
  </w:style>
  <w:style w:type="table" w:customStyle="1" w:styleId="Griffithstyle2">
    <w:name w:val="Griffith style 2"/>
    <w:basedOn w:val="TableNormal"/>
    <w:uiPriority w:val="99"/>
    <w:rsid w:val="00E02A2F"/>
    <w:rPr>
      <w:sz w:val="22"/>
      <w:szCs w:val="22"/>
      <w:lang w:eastAsia="en-AU"/>
    </w:rPr>
    <w:tblPr>
      <w:tblBorders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Col">
      <w:tblPr/>
      <w:tcPr>
        <w:tcBorders>
          <w:insideH w:val="single" w:sz="4" w:space="0" w:color="E30919"/>
          <w:insideV w:val="single" w:sz="4" w:space="0" w:color="E30919"/>
        </w:tcBorders>
        <w:shd w:val="clear" w:color="auto" w:fill="E30919"/>
      </w:tcPr>
    </w:tblStylePr>
  </w:style>
  <w:style w:type="character" w:customStyle="1" w:styleId="Heading1Char">
    <w:name w:val="Heading 1 Char"/>
    <w:link w:val="Heading1"/>
    <w:uiPriority w:val="9"/>
    <w:rsid w:val="00E3370E"/>
    <w:rPr>
      <w:rFonts w:ascii="Arial" w:eastAsiaTheme="majorEastAsia" w:hAnsi="Arial" w:cstheme="majorBidi"/>
      <w:b/>
      <w:color w:val="808080" w:themeColor="background1" w:themeShade="80"/>
      <w:sz w:val="32"/>
      <w:szCs w:val="36"/>
      <w:lang w:eastAsia="en-AU"/>
    </w:rPr>
  </w:style>
  <w:style w:type="paragraph" w:customStyle="1" w:styleId="Heading1White">
    <w:name w:val="Heading 1 (White)"/>
    <w:basedOn w:val="Normal"/>
    <w:qFormat/>
    <w:rsid w:val="00E02A2F"/>
    <w:rPr>
      <w:rFonts w:ascii="Jotia" w:hAnsi="Jotia"/>
      <w:b/>
      <w:bCs/>
      <w:color w:val="FFFFFF" w:themeColor="background1"/>
      <w:sz w:val="36"/>
    </w:rPr>
  </w:style>
  <w:style w:type="character" w:customStyle="1" w:styleId="Heading2Char">
    <w:name w:val="Heading 2 Char"/>
    <w:link w:val="Heading2"/>
    <w:uiPriority w:val="9"/>
    <w:rsid w:val="00D86597"/>
    <w:rPr>
      <w:rFonts w:ascii="Copernicus Medium" w:eastAsiaTheme="majorEastAsia" w:hAnsi="Copernicus Medium" w:cstheme="majorBidi"/>
      <w:color w:val="E30918"/>
      <w:sz w:val="28"/>
      <w:szCs w:val="26"/>
      <w:lang w:eastAsia="en-AU"/>
    </w:rPr>
  </w:style>
  <w:style w:type="character" w:customStyle="1" w:styleId="Heading3Char">
    <w:name w:val="Heading 3 Char"/>
    <w:link w:val="Heading3"/>
    <w:uiPriority w:val="9"/>
    <w:rsid w:val="00503A3B"/>
    <w:rPr>
      <w:rFonts w:ascii="Foundry Sterling Book" w:eastAsia="Times New Roman" w:hAnsi="Foundry Sterling Book" w:cstheme="majorBidi"/>
      <w:color w:val="E30918"/>
      <w:szCs w:val="26"/>
      <w:lang w:eastAsia="en-GB"/>
    </w:rPr>
  </w:style>
  <w:style w:type="character" w:customStyle="1" w:styleId="Heading4Char">
    <w:name w:val="Heading 4 Char"/>
    <w:link w:val="Heading4"/>
    <w:uiPriority w:val="9"/>
    <w:rsid w:val="00DC4670"/>
    <w:rPr>
      <w:rFonts w:ascii="Foundry Sterling Book" w:hAnsi="Foundry Sterling Book" w:cs="Arial"/>
      <w:b/>
      <w:sz w:val="20"/>
      <w:szCs w:val="22"/>
      <w:lang w:eastAsia="en-AU"/>
    </w:rPr>
  </w:style>
  <w:style w:type="character" w:customStyle="1" w:styleId="Heading5Char">
    <w:name w:val="Heading 5 Char"/>
    <w:link w:val="Heading5"/>
    <w:uiPriority w:val="9"/>
    <w:rsid w:val="00E02A2F"/>
    <w:rPr>
      <w:rFonts w:ascii="FoundrySterling-Book" w:eastAsiaTheme="majorEastAsia" w:hAnsi="FoundrySterling-Book" w:cstheme="majorBidi"/>
      <w:b/>
      <w:sz w:val="20"/>
      <w:szCs w:val="22"/>
      <w:lang w:eastAsia="en-AU"/>
    </w:rPr>
  </w:style>
  <w:style w:type="character" w:customStyle="1" w:styleId="Heading6Char">
    <w:name w:val="Heading 6 Char"/>
    <w:link w:val="Heading6"/>
    <w:uiPriority w:val="9"/>
    <w:rsid w:val="00E02A2F"/>
    <w:rPr>
      <w:rFonts w:ascii="FoundrySterling-Book" w:eastAsiaTheme="majorEastAsia" w:hAnsi="FoundrySterling-Book" w:cstheme="majorBidi"/>
      <w:sz w:val="20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rsid w:val="00E02A2F"/>
    <w:rPr>
      <w:rFonts w:ascii="FoundrySterling-Book" w:eastAsiaTheme="minorEastAsia" w:hAnsi="FoundrySterling-Book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rsid w:val="00E02A2F"/>
    <w:rPr>
      <w:rFonts w:ascii="FoundrySterling-Book" w:eastAsiaTheme="minorEastAsia" w:hAnsi="FoundrySterling-Book"/>
      <w:i/>
      <w:iCs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rsid w:val="00E02A2F"/>
    <w:rPr>
      <w:rFonts w:ascii="FoundrySterling-Book" w:eastAsiaTheme="majorEastAsia" w:hAnsi="FoundrySterling-Book" w:cstheme="majorBidi"/>
      <w:b/>
      <w:sz w:val="22"/>
      <w:szCs w:val="22"/>
      <w:lang w:eastAsia="en-AU"/>
    </w:rPr>
  </w:style>
  <w:style w:type="character" w:styleId="Hyperlink">
    <w:name w:val="Hyperlink"/>
    <w:basedOn w:val="DefaultParagraphFont"/>
    <w:uiPriority w:val="99"/>
    <w:unhideWhenUsed/>
    <w:rsid w:val="00E02A2F"/>
    <w:rPr>
      <w:color w:val="E30918"/>
      <w:u w:val="single"/>
    </w:rPr>
  </w:style>
  <w:style w:type="character" w:styleId="IntenseEmphasis">
    <w:name w:val="Intense Emphasis"/>
    <w:basedOn w:val="Emphasis"/>
    <w:uiPriority w:val="21"/>
    <w:qFormat/>
    <w:rsid w:val="00E02A2F"/>
    <w:rPr>
      <w:b/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02A2F"/>
    <w:pPr>
      <w:numPr>
        <w:ilvl w:val="1"/>
      </w:numPr>
    </w:pPr>
    <w:rPr>
      <w:b/>
      <w:i/>
      <w:iCs/>
      <w:spacing w:val="15"/>
      <w:sz w:val="18"/>
      <w:szCs w:val="24"/>
    </w:rPr>
  </w:style>
  <w:style w:type="character" w:customStyle="1" w:styleId="SubtitleChar">
    <w:name w:val="Subtitle Char"/>
    <w:link w:val="Subtitle"/>
    <w:uiPriority w:val="11"/>
    <w:rsid w:val="00E02A2F"/>
    <w:rPr>
      <w:rFonts w:ascii="FoundrySterling-Book" w:hAnsi="FoundrySterling-Book"/>
      <w:b/>
      <w:i/>
      <w:iCs/>
      <w:spacing w:val="15"/>
      <w:sz w:val="18"/>
      <w:lang w:eastAsia="en-AU"/>
    </w:rPr>
  </w:style>
  <w:style w:type="paragraph" w:styleId="IntenseQuote">
    <w:name w:val="Intense Quote"/>
    <w:basedOn w:val="Subtitle"/>
    <w:next w:val="Normal"/>
    <w:link w:val="IntenseQuoteChar"/>
    <w:uiPriority w:val="30"/>
    <w:qFormat/>
    <w:rsid w:val="00E02A2F"/>
  </w:style>
  <w:style w:type="character" w:customStyle="1" w:styleId="IntenseQuoteChar">
    <w:name w:val="Intense Quote Char"/>
    <w:basedOn w:val="DefaultParagraphFont"/>
    <w:link w:val="IntenseQuote"/>
    <w:uiPriority w:val="30"/>
    <w:rsid w:val="00E02A2F"/>
    <w:rPr>
      <w:rFonts w:ascii="FoundrySterling-Book" w:hAnsi="FoundrySterling-Book"/>
      <w:b/>
      <w:i/>
      <w:iCs/>
      <w:spacing w:val="15"/>
      <w:sz w:val="18"/>
      <w:lang w:eastAsia="en-AU"/>
    </w:rPr>
  </w:style>
  <w:style w:type="character" w:styleId="IntenseReference">
    <w:name w:val="Intense Reference"/>
    <w:uiPriority w:val="32"/>
    <w:qFormat/>
    <w:rsid w:val="00E02A2F"/>
    <w:rPr>
      <w:b/>
      <w:bCs/>
      <w:smallCaps/>
      <w:color w:val="E30918"/>
      <w:spacing w:val="5"/>
      <w:u w:val="single"/>
    </w:rPr>
  </w:style>
  <w:style w:type="paragraph" w:customStyle="1" w:styleId="IntroCopy">
    <w:name w:val="Intro Copy"/>
    <w:basedOn w:val="Normal"/>
    <w:qFormat/>
    <w:rsid w:val="00E02A2F"/>
    <w:rPr>
      <w:rFonts w:ascii="Foundry Sterling Demi" w:hAnsi="Foundry Sterling Demi"/>
      <w:b/>
      <w:bCs/>
      <w:color w:val="E30918"/>
    </w:rPr>
  </w:style>
  <w:style w:type="character" w:customStyle="1" w:styleId="Mention1">
    <w:name w:val="Mention1"/>
    <w:basedOn w:val="DefaultParagraphFont"/>
    <w:uiPriority w:val="99"/>
    <w:semiHidden/>
    <w:unhideWhenUsed/>
    <w:rsid w:val="00E02A2F"/>
    <w:rPr>
      <w:color w:val="E30918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E02A2F"/>
    <w:rPr>
      <w:rFonts w:ascii="FoundrySterling-Book" w:hAnsi="FoundrySterling-Book"/>
      <w:sz w:val="20"/>
      <w:szCs w:val="22"/>
      <w:lang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E02A2F"/>
    <w:rPr>
      <w:rFonts w:ascii="FoundrySterling-Book" w:hAnsi="FoundrySterling-Book"/>
      <w:sz w:val="20"/>
      <w:szCs w:val="22"/>
      <w:lang w:eastAsia="en-AU"/>
    </w:rPr>
  </w:style>
  <w:style w:type="paragraph" w:customStyle="1" w:styleId="NormalWhite">
    <w:name w:val="Normal (White)"/>
    <w:basedOn w:val="Normal"/>
    <w:qFormat/>
    <w:rsid w:val="00E02A2F"/>
    <w:rPr>
      <w:color w:val="FFFFFF" w:themeColor="background1"/>
      <w:u w:color="F04E45"/>
    </w:rPr>
  </w:style>
  <w:style w:type="paragraph" w:customStyle="1" w:styleId="Numberedlist">
    <w:name w:val="Numbered list"/>
    <w:basedOn w:val="Normal"/>
    <w:qFormat/>
    <w:rsid w:val="00E02A2F"/>
    <w:pPr>
      <w:numPr>
        <w:numId w:val="4"/>
      </w:numPr>
    </w:pPr>
  </w:style>
  <w:style w:type="character" w:styleId="PageNumber">
    <w:name w:val="page number"/>
    <w:basedOn w:val="DefaultParagraphFont"/>
    <w:uiPriority w:val="99"/>
    <w:semiHidden/>
    <w:unhideWhenUsed/>
    <w:rsid w:val="00E02A2F"/>
    <w:rPr>
      <w:rFonts w:ascii="FoundrySterling-Book" w:hAnsi="FoundrySterling-Book"/>
      <w:b w:val="0"/>
      <w:bCs w:val="0"/>
      <w:i w:val="0"/>
      <w:iCs w:val="0"/>
      <w:color w:val="808080" w:themeColor="background1" w:themeShade="80"/>
      <w:sz w:val="18"/>
    </w:rPr>
  </w:style>
  <w:style w:type="table" w:styleId="PlainTable3">
    <w:name w:val="Plain Table 3"/>
    <w:basedOn w:val="TableNormal"/>
    <w:uiPriority w:val="43"/>
    <w:rsid w:val="00E02A2F"/>
    <w:rPr>
      <w:sz w:val="22"/>
      <w:szCs w:val="22"/>
      <w:lang w:eastAsia="en-A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02A2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02A2F"/>
    <w:rPr>
      <w:rFonts w:ascii="FoundrySterling-Book" w:hAnsi="FoundrySterling-Book"/>
      <w:i/>
      <w:iCs/>
      <w:color w:val="000000" w:themeColor="text1"/>
      <w:sz w:val="20"/>
      <w:szCs w:val="22"/>
      <w:lang w:eastAsia="en-AU"/>
    </w:rPr>
  </w:style>
  <w:style w:type="paragraph" w:customStyle="1" w:styleId="QuoteGrey">
    <w:name w:val="Quote (Grey)"/>
    <w:basedOn w:val="Normal"/>
    <w:rsid w:val="00E02A2F"/>
    <w:pPr>
      <w:pBdr>
        <w:bottom w:val="single" w:sz="2" w:space="12" w:color="808080" w:themeColor="background1" w:themeShade="80"/>
      </w:pBdr>
      <w:spacing w:after="480" w:line="360" w:lineRule="auto"/>
    </w:pPr>
    <w:rPr>
      <w:rFonts w:ascii="Copernicus Medium" w:hAnsi="Copernicus Medium"/>
      <w:i/>
      <w:iCs/>
      <w:color w:val="808080" w:themeColor="background1" w:themeShade="80"/>
      <w:sz w:val="22"/>
    </w:rPr>
  </w:style>
  <w:style w:type="character" w:styleId="Strong">
    <w:name w:val="Strong"/>
    <w:basedOn w:val="DefaultParagraphFont"/>
    <w:uiPriority w:val="22"/>
    <w:qFormat/>
    <w:rsid w:val="00E02A2F"/>
    <w:rPr>
      <w:rFonts w:ascii="Foundry Sterling Demi" w:hAnsi="Foundry Sterling Demi"/>
      <w:b/>
      <w:bCs/>
    </w:rPr>
  </w:style>
  <w:style w:type="character" w:styleId="SubtleEmphasis">
    <w:name w:val="Subtle Emphasis"/>
    <w:uiPriority w:val="19"/>
    <w:qFormat/>
    <w:rsid w:val="00E02A2F"/>
    <w:rPr>
      <w:i/>
      <w:iCs/>
      <w:color w:val="808080" w:themeColor="text1" w:themeTint="7F"/>
    </w:rPr>
  </w:style>
  <w:style w:type="character" w:styleId="SubtleReference">
    <w:name w:val="Subtle Reference"/>
    <w:uiPriority w:val="31"/>
    <w:qFormat/>
    <w:rsid w:val="00E02A2F"/>
    <w:rPr>
      <w:smallCaps/>
      <w:color w:val="E30918"/>
      <w:u w:val="single"/>
    </w:rPr>
  </w:style>
  <w:style w:type="table" w:styleId="TableGrid">
    <w:name w:val="Table Grid"/>
    <w:basedOn w:val="TableNormal"/>
    <w:uiPriority w:val="59"/>
    <w:rsid w:val="00E02A2F"/>
    <w:rPr>
      <w:sz w:val="22"/>
      <w:szCs w:val="22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02A2F"/>
    <w:rPr>
      <w:sz w:val="22"/>
      <w:szCs w:val="22"/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aliases w:val="Title Table"/>
    <w:basedOn w:val="Heading5"/>
    <w:next w:val="Normal"/>
    <w:link w:val="TitleChar"/>
    <w:uiPriority w:val="10"/>
    <w:qFormat/>
    <w:rsid w:val="00E02A2F"/>
    <w:pPr>
      <w:spacing w:before="120" w:after="0" w:line="240" w:lineRule="auto"/>
      <w:contextualSpacing/>
    </w:pPr>
    <w:rPr>
      <w:b w:val="0"/>
      <w:spacing w:val="-10"/>
      <w:kern w:val="28"/>
      <w:szCs w:val="56"/>
    </w:rPr>
  </w:style>
  <w:style w:type="character" w:customStyle="1" w:styleId="TitleChar">
    <w:name w:val="Title Char"/>
    <w:aliases w:val="Title Table Char"/>
    <w:basedOn w:val="DefaultParagraphFont"/>
    <w:link w:val="Title"/>
    <w:uiPriority w:val="10"/>
    <w:rsid w:val="00E02A2F"/>
    <w:rPr>
      <w:rFonts w:ascii="FoundrySterling-Book" w:eastAsiaTheme="majorEastAsia" w:hAnsi="FoundrySterling-Book" w:cstheme="majorBidi"/>
      <w:spacing w:val="-10"/>
      <w:kern w:val="28"/>
      <w:sz w:val="20"/>
      <w:szCs w:val="56"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E02A2F"/>
    <w:pPr>
      <w:tabs>
        <w:tab w:val="left" w:pos="600"/>
        <w:tab w:val="right" w:leader="dot" w:pos="10194"/>
      </w:tabs>
      <w:spacing w:before="120" w:after="0"/>
    </w:pPr>
    <w:rPr>
      <w:rFonts w:asciiTheme="minorHAnsi" w:hAnsi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02A2F"/>
    <w:pPr>
      <w:spacing w:before="120" w:after="0"/>
      <w:ind w:left="200"/>
    </w:pPr>
    <w:rPr>
      <w:rFonts w:asciiTheme="minorHAnsi" w:hAnsiTheme="minorHAnsi"/>
      <w:b/>
      <w:bCs/>
      <w:sz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02A2F"/>
    <w:pPr>
      <w:spacing w:after="0"/>
      <w:ind w:left="400"/>
    </w:pPr>
    <w:rPr>
      <w:rFonts w:asciiTheme="minorHAnsi" w:hAnsiTheme="minorHAnsi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02A2F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02A2F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02A2F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02A2F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02A2F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02A2F"/>
    <w:pPr>
      <w:spacing w:after="0"/>
      <w:ind w:left="1600"/>
    </w:pPr>
    <w:rPr>
      <w:rFonts w:asciiTheme="minorHAnsi" w:hAnsi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02A2F"/>
    <w:pPr>
      <w:keepLines w:val="0"/>
      <w:spacing w:before="240" w:after="60"/>
      <w:outlineLvl w:val="9"/>
    </w:pPr>
    <w:rPr>
      <w:rFonts w:asciiTheme="majorHAnsi" w:hAnsiTheme="majorHAnsi"/>
      <w:caps/>
      <w:color w:val="auto"/>
      <w:kern w:val="32"/>
      <w:szCs w:val="32"/>
    </w:rPr>
  </w:style>
  <w:style w:type="character" w:styleId="UnresolvedMention">
    <w:name w:val="Unresolved Mention"/>
    <w:basedOn w:val="DefaultParagraphFont"/>
    <w:uiPriority w:val="99"/>
    <w:rsid w:val="0013141E"/>
    <w:rPr>
      <w:color w:val="605E5C"/>
      <w:shd w:val="clear" w:color="auto" w:fill="E1DFDD"/>
    </w:rPr>
  </w:style>
  <w:style w:type="paragraph" w:styleId="ListNumber">
    <w:name w:val="List Number"/>
    <w:basedOn w:val="Normal"/>
    <w:uiPriority w:val="1"/>
    <w:unhideWhenUsed/>
    <w:qFormat/>
    <w:rsid w:val="00BF3090"/>
    <w:pPr>
      <w:spacing w:before="120" w:after="120" w:line="312" w:lineRule="auto"/>
    </w:pPr>
    <w:rPr>
      <w:rFonts w:asciiTheme="minorHAnsi" w:hAnsiTheme="minorHAnsi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50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03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503B"/>
    <w:rPr>
      <w:rFonts w:ascii="FoundrySterling-Book" w:hAnsi="FoundrySterling-Book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0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03B"/>
    <w:rPr>
      <w:rFonts w:ascii="FoundrySterling-Book" w:hAnsi="FoundrySterling-Book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9B503B"/>
    <w:rPr>
      <w:rFonts w:ascii="FoundrySterling-Book" w:hAnsi="FoundrySterling-Book"/>
      <w:sz w:val="20"/>
      <w:szCs w:val="22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8E06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riffith.edu.au/health-safety-wellbeing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safety@griffith.edu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2761721\Downloads\Policy%20state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6E2A8D7955EC44A4505FA25D41A075" ma:contentTypeVersion="13" ma:contentTypeDescription="Create a new document." ma:contentTypeScope="" ma:versionID="efa916756bf8536d1470fee2571cd043">
  <xsd:schema xmlns:xsd="http://www.w3.org/2001/XMLSchema" xmlns:xs="http://www.w3.org/2001/XMLSchema" xmlns:p="http://schemas.microsoft.com/office/2006/metadata/properties" xmlns:ns2="8d7e12aa-5664-4f26-8e77-25c66640efcd" xmlns:ns3="82f285a7-e13a-44fd-a689-87ff1aa3a3ac" targetNamespace="http://schemas.microsoft.com/office/2006/metadata/properties" ma:root="true" ma:fieldsID="a2e58af41d2c021596852a1736c26930" ns2:_="" ns3:_="">
    <xsd:import namespace="8d7e12aa-5664-4f26-8e77-25c66640efcd"/>
    <xsd:import namespace="82f285a7-e13a-44fd-a689-87ff1aa3a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Hyperlink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e12aa-5664-4f26-8e77-25c66640e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Hyperlink" ma:index="18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285a7-e13a-44fd-a689-87ff1aa3a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f285a7-e13a-44fd-a689-87ff1aa3a3ac">
      <UserInfo>
        <DisplayName>Scott Burnell</DisplayName>
        <AccountId>26</AccountId>
        <AccountType/>
      </UserInfo>
      <UserInfo>
        <DisplayName>Daniel Shelley</DisplayName>
        <AccountId>81</AccountId>
        <AccountType/>
      </UserInfo>
    </SharedWithUsers>
    <Hyperlink xmlns="8d7e12aa-5664-4f26-8e77-25c66640efcd">
      <Url xsi:nil="true"/>
      <Description xsi:nil="true"/>
    </Hyper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666913-9EF4-471A-BDC3-F97A9EA429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796BB0-35AC-4486-8017-D7F17FC13742}"/>
</file>

<file path=customXml/itemProps3.xml><?xml version="1.0" encoding="utf-8"?>
<ds:datastoreItem xmlns:ds="http://schemas.openxmlformats.org/officeDocument/2006/customXml" ds:itemID="{196F7AD6-2D24-452C-BA2D-4C1DD94A6C30}">
  <ds:schemaRefs>
    <ds:schemaRef ds:uri="http://schemas.microsoft.com/office/2006/metadata/properties"/>
    <ds:schemaRef ds:uri="http://schemas.microsoft.com/office/infopath/2007/PartnerControls"/>
    <ds:schemaRef ds:uri="82f285a7-e13a-44fd-a689-87ff1aa3a3ac"/>
  </ds:schemaRefs>
</ds:datastoreItem>
</file>

<file path=customXml/itemProps4.xml><?xml version="1.0" encoding="utf-8"?>
<ds:datastoreItem xmlns:ds="http://schemas.openxmlformats.org/officeDocument/2006/customXml" ds:itemID="{14195572-39F3-46DA-89F8-6B7C80DCA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statement template.dotx</Template>
  <TotalTime>1662</TotalTime>
  <Pages>3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 template</vt:lpstr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template</dc:title>
  <dc:subject/>
  <dc:creator>soeadmin</dc:creator>
  <cp:keywords/>
  <dc:description/>
  <cp:lastModifiedBy>Daniel Shelley</cp:lastModifiedBy>
  <cp:revision>264</cp:revision>
  <cp:lastPrinted>2020-05-21T07:32:00Z</cp:lastPrinted>
  <dcterms:created xsi:type="dcterms:W3CDTF">2020-06-02T05:11:00Z</dcterms:created>
  <dcterms:modified xsi:type="dcterms:W3CDTF">2020-07-01T21:56:00Z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0x010100856E2A8D7955EC44A4505FA25D41A075</vt:lpwstr>
  </property>
  <property fmtid="{D5CDD505-2E9C-101B-9397-08002B2CF9AE}" pid="3" name="_dlc_DocIdItemGuid">
    <vt:lpwstr>dd588fc7-1f5e-4f5d-a518-7c561fd9fc42</vt:lpwstr>
  </property>
  <property fmtid="{D5CDD505-2E9C-101B-9397-08002B2CF9AE}" pid="4" name="resourcetype">
    <vt:lpwstr>850</vt:lpwstr>
  </property>
  <property fmtid="{D5CDD505-2E9C-101B-9397-08002B2CF9AE}" pid="5" name="policysummary">
    <vt:lpwstr>This is the Griffith University template for policies. This template should be used in conjunction with the Policy Governance Policy and the Policy Governance Procedure.</vt:lpwstr>
  </property>
  <property fmtid="{D5CDD505-2E9C-101B-9397-08002B2CF9AE}" pid="6" name="Order">
    <vt:r8>2200</vt:r8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e509630521274583bbfe889d810a3e9e">
    <vt:lpwstr>Public|40058628-4222-4f37-b062-f3fb9daaccf8</vt:lpwstr>
  </property>
</Properties>
</file>