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0"/>
        <w:gridCol w:w="2782"/>
        <w:gridCol w:w="4748"/>
      </w:tblGrid>
      <w:tr w:rsidR="0090596C" w:rsidRPr="0090596C" w14:paraId="11F39D50" w14:textId="77777777" w:rsidTr="009412FE">
        <w:tc>
          <w:tcPr>
            <w:tcW w:w="5000" w:type="pct"/>
            <w:gridSpan w:val="3"/>
            <w:shd w:val="clear" w:color="auto" w:fill="C00000"/>
          </w:tcPr>
          <w:p w14:paraId="20FFD74E" w14:textId="77777777" w:rsidR="00650259" w:rsidRPr="00CC1334" w:rsidRDefault="00C24D6B" w:rsidP="0090596C">
            <w:pPr>
              <w:pStyle w:val="Heading1"/>
              <w:outlineLvl w:val="0"/>
              <w:rPr>
                <w:rFonts w:ascii="Jotia" w:hAnsi="Jotia"/>
              </w:rPr>
            </w:pPr>
            <w:bookmarkStart w:id="0" w:name="_GoBack"/>
            <w:bookmarkEnd w:id="0"/>
            <w:r w:rsidRPr="00970FA5">
              <w:rPr>
                <w:rFonts w:ascii="Jotia" w:hAnsi="Jotia"/>
                <w:sz w:val="24"/>
              </w:rPr>
              <w:t>Your Details</w:t>
            </w:r>
          </w:p>
        </w:tc>
      </w:tr>
      <w:tr w:rsidR="00650259" w:rsidRPr="00846B76" w14:paraId="6EC4B830" w14:textId="77777777" w:rsidTr="00846C13">
        <w:tc>
          <w:tcPr>
            <w:tcW w:w="1514" w:type="pct"/>
            <w:vAlign w:val="bottom"/>
          </w:tcPr>
          <w:sdt>
            <w:sdtPr>
              <w:rPr>
                <w:sz w:val="24"/>
              </w:rPr>
              <w:id w:val="848750306"/>
              <w:lock w:val="contentLocked"/>
              <w:placeholder>
                <w:docPart w:val="DefaultPlaceholder_-1854013440"/>
              </w:placeholder>
              <w:group/>
            </w:sdtPr>
            <w:sdtEndPr/>
            <w:sdtContent>
              <w:p w14:paraId="49E6AE99" w14:textId="4DDC58E5" w:rsidR="00650259" w:rsidRPr="00A8409F" w:rsidRDefault="00C24D6B" w:rsidP="00E22190">
                <w:pPr>
                  <w:pStyle w:val="NormalIndent"/>
                  <w:ind w:left="0"/>
                  <w:rPr>
                    <w:sz w:val="24"/>
                  </w:rPr>
                </w:pPr>
                <w:r w:rsidRPr="00A8409F">
                  <w:rPr>
                    <w:sz w:val="24"/>
                  </w:rPr>
                  <w:t>Requestor</w:t>
                </w:r>
              </w:p>
            </w:sdtContent>
          </w:sdt>
        </w:tc>
        <w:sdt>
          <w:sdtPr>
            <w:id w:val="121441403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486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31C507B0" w14:textId="08F85B04" w:rsidR="00650259" w:rsidRPr="00846B76" w:rsidRDefault="00A53B79" w:rsidP="007F7B5D">
                <w:pPr>
                  <w:spacing w:before="120"/>
                </w:pPr>
                <w:r w:rsidRPr="006C0E61">
                  <w:rPr>
                    <w:rStyle w:val="PlaceholderText"/>
                    <w:sz w:val="22"/>
                  </w:rPr>
                  <w:t>Click or tap here to enter text.</w:t>
                </w:r>
              </w:p>
            </w:tc>
          </w:sdtContent>
        </w:sdt>
      </w:tr>
      <w:tr w:rsidR="00650259" w:rsidRPr="00846B76" w14:paraId="13B6A92B" w14:textId="77777777" w:rsidTr="00846C13">
        <w:tc>
          <w:tcPr>
            <w:tcW w:w="1514" w:type="pct"/>
            <w:vAlign w:val="bottom"/>
          </w:tcPr>
          <w:p w14:paraId="0BDAEDB2" w14:textId="77777777" w:rsidR="00650259" w:rsidRPr="00A8409F" w:rsidRDefault="00C24D6B" w:rsidP="00E22190">
            <w:pPr>
              <w:pStyle w:val="NormalIndent"/>
              <w:ind w:left="0"/>
              <w:rPr>
                <w:sz w:val="24"/>
              </w:rPr>
            </w:pPr>
            <w:r w:rsidRPr="00A8409F">
              <w:rPr>
                <w:sz w:val="24"/>
              </w:rPr>
              <w:t>Contact Number</w:t>
            </w:r>
          </w:p>
        </w:tc>
        <w:sdt>
          <w:sdtPr>
            <w:id w:val="-144113511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486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68DD7AA3" w14:textId="1FE6BC0C" w:rsidR="00650259" w:rsidRPr="00846B76" w:rsidRDefault="00A53B79" w:rsidP="007F7B5D">
                <w:pPr>
                  <w:spacing w:before="120"/>
                </w:pPr>
                <w:r w:rsidRPr="006C0E61">
                  <w:rPr>
                    <w:rStyle w:val="PlaceholderText"/>
                    <w:sz w:val="22"/>
                  </w:rPr>
                  <w:t>Click or tap here to enter text.</w:t>
                </w:r>
              </w:p>
            </w:tc>
          </w:sdtContent>
        </w:sdt>
      </w:tr>
      <w:tr w:rsidR="00650259" w:rsidRPr="00846B76" w14:paraId="73F28477" w14:textId="77777777" w:rsidTr="00846C13">
        <w:tc>
          <w:tcPr>
            <w:tcW w:w="1514" w:type="pct"/>
            <w:vAlign w:val="bottom"/>
          </w:tcPr>
          <w:sdt>
            <w:sdtPr>
              <w:rPr>
                <w:sz w:val="24"/>
              </w:rPr>
              <w:id w:val="798412493"/>
              <w:lock w:val="sdtContentLocked"/>
              <w:placeholder>
                <w:docPart w:val="DefaultPlaceholder_-1854013440"/>
              </w:placeholder>
              <w:group/>
            </w:sdtPr>
            <w:sdtEndPr/>
            <w:sdtContent>
              <w:p w14:paraId="618483F3" w14:textId="7B08B315" w:rsidR="00650259" w:rsidRPr="00A8409F" w:rsidRDefault="00C24D6B" w:rsidP="00E22190">
                <w:pPr>
                  <w:pStyle w:val="NormalIndent"/>
                  <w:ind w:left="0"/>
                  <w:rPr>
                    <w:sz w:val="24"/>
                  </w:rPr>
                </w:pPr>
                <w:r w:rsidRPr="00A8409F">
                  <w:rPr>
                    <w:sz w:val="24"/>
                  </w:rPr>
                  <w:t>Email address</w:t>
                </w:r>
              </w:p>
            </w:sdtContent>
          </w:sdt>
        </w:tc>
        <w:sdt>
          <w:sdtPr>
            <w:id w:val="44943438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486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33C6FD5C" w14:textId="12BF7742" w:rsidR="00650259" w:rsidRPr="00846B76" w:rsidRDefault="00A53B79" w:rsidP="007F7B5D">
                <w:pPr>
                  <w:spacing w:before="120"/>
                </w:pPr>
                <w:r w:rsidRPr="006C0E61">
                  <w:rPr>
                    <w:rStyle w:val="PlaceholderText"/>
                    <w:sz w:val="22"/>
                  </w:rPr>
                  <w:t>Click or tap here to enter text.</w:t>
                </w:r>
              </w:p>
            </w:tc>
          </w:sdtContent>
        </w:sdt>
      </w:tr>
      <w:tr w:rsidR="00650259" w:rsidRPr="00846B76" w14:paraId="3061DB7C" w14:textId="77777777" w:rsidTr="00977F99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14:paraId="29E77AE1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416BD3E3" w14:textId="77777777" w:rsidTr="009412FE">
        <w:tc>
          <w:tcPr>
            <w:tcW w:w="5000" w:type="pct"/>
            <w:gridSpan w:val="3"/>
            <w:shd w:val="clear" w:color="auto" w:fill="C00000"/>
          </w:tcPr>
          <w:p w14:paraId="352E0468" w14:textId="77777777" w:rsidR="00650259" w:rsidRPr="00CC1334" w:rsidRDefault="00C24D6B" w:rsidP="0090596C">
            <w:pPr>
              <w:pStyle w:val="Heading1"/>
              <w:outlineLvl w:val="0"/>
              <w:rPr>
                <w:rFonts w:ascii="Jotia" w:hAnsi="Jotia"/>
              </w:rPr>
            </w:pPr>
            <w:r w:rsidRPr="00970FA5">
              <w:rPr>
                <w:rFonts w:ascii="Jotia" w:hAnsi="Jotia"/>
                <w:sz w:val="24"/>
              </w:rPr>
              <w:t xml:space="preserve">Location </w:t>
            </w:r>
          </w:p>
        </w:tc>
      </w:tr>
      <w:tr w:rsidR="00E754A2" w:rsidRPr="0090596C" w14:paraId="00F3FB56" w14:textId="77777777" w:rsidTr="002834D6">
        <w:trPr>
          <w:trHeight w:val="577"/>
        </w:trPr>
        <w:tc>
          <w:tcPr>
            <w:tcW w:w="5000" w:type="pct"/>
            <w:gridSpan w:val="3"/>
            <w:shd w:val="clear" w:color="auto" w:fill="C00000"/>
          </w:tcPr>
          <w:p w14:paraId="146BA70B" w14:textId="36217785" w:rsidR="00E754A2" w:rsidRPr="007C6D27" w:rsidRDefault="00C209D2" w:rsidP="0090596C">
            <w:pPr>
              <w:pStyle w:val="Heading1"/>
              <w:outlineLvl w:val="0"/>
              <w:rPr>
                <w:b w:val="0"/>
              </w:rPr>
            </w:pPr>
            <w:r w:rsidRPr="007E5A22">
              <w:rPr>
                <w:b w:val="0"/>
                <w:sz w:val="22"/>
              </w:rPr>
              <w:t>List</w:t>
            </w:r>
            <w:r w:rsidR="00E754A2" w:rsidRPr="007E5A22">
              <w:rPr>
                <w:b w:val="0"/>
                <w:sz w:val="22"/>
              </w:rPr>
              <w:t xml:space="preserve"> </w:t>
            </w:r>
            <w:r w:rsidR="00EB1DC1" w:rsidRPr="007E5A22">
              <w:rPr>
                <w:b w:val="0"/>
                <w:sz w:val="22"/>
              </w:rPr>
              <w:t>e</w:t>
            </w:r>
            <w:r w:rsidR="009F5A12" w:rsidRPr="007E5A22">
              <w:rPr>
                <w:b w:val="0"/>
                <w:sz w:val="22"/>
              </w:rPr>
              <w:t>ach</w:t>
            </w:r>
            <w:r w:rsidR="00E754A2" w:rsidRPr="007E5A22">
              <w:rPr>
                <w:b w:val="0"/>
                <w:sz w:val="22"/>
              </w:rPr>
              <w:t xml:space="preserve"> </w:t>
            </w:r>
            <w:r w:rsidR="00313B96" w:rsidRPr="007E5A22">
              <w:rPr>
                <w:b w:val="0"/>
                <w:sz w:val="22"/>
              </w:rPr>
              <w:t>swipe</w:t>
            </w:r>
            <w:r w:rsidR="002C2083" w:rsidRPr="007E5A22">
              <w:rPr>
                <w:b w:val="0"/>
                <w:sz w:val="22"/>
              </w:rPr>
              <w:t>-card controlled</w:t>
            </w:r>
            <w:r w:rsidR="00313B96" w:rsidRPr="007E5A22">
              <w:rPr>
                <w:b w:val="0"/>
                <w:sz w:val="22"/>
              </w:rPr>
              <w:t xml:space="preserve"> </w:t>
            </w:r>
            <w:r w:rsidR="008A4C7B" w:rsidRPr="007E5A22">
              <w:rPr>
                <w:b w:val="0"/>
                <w:sz w:val="22"/>
              </w:rPr>
              <w:t xml:space="preserve">ingress and exit rooms </w:t>
            </w:r>
            <w:r w:rsidR="00313B96" w:rsidRPr="007E5A22">
              <w:rPr>
                <w:b w:val="0"/>
                <w:sz w:val="22"/>
              </w:rPr>
              <w:t>requiring</w:t>
            </w:r>
            <w:r w:rsidR="007C6D27" w:rsidRPr="007E5A22">
              <w:rPr>
                <w:b w:val="0"/>
                <w:sz w:val="22"/>
              </w:rPr>
              <w:t xml:space="preserve"> competency access</w:t>
            </w:r>
            <w:r w:rsidR="00DC2FD7" w:rsidRPr="007E5A22">
              <w:rPr>
                <w:b w:val="0"/>
                <w:sz w:val="22"/>
              </w:rPr>
              <w:t xml:space="preserve">. </w:t>
            </w:r>
            <w:r w:rsidR="002C2083" w:rsidRPr="007E5A22">
              <w:rPr>
                <w:b w:val="0"/>
                <w:sz w:val="22"/>
              </w:rPr>
              <w:t>Do not include o</w:t>
            </w:r>
            <w:r w:rsidR="00746F7F" w:rsidRPr="007E5A22">
              <w:rPr>
                <w:b w:val="0"/>
                <w:sz w:val="22"/>
              </w:rPr>
              <w:t>ther internal rooms that are only accessible via the ingress/exit rooms</w:t>
            </w:r>
            <w:r w:rsidR="002C2083" w:rsidRPr="007E5A22">
              <w:rPr>
                <w:b w:val="0"/>
                <w:sz w:val="22"/>
              </w:rPr>
              <w:t>.</w:t>
            </w:r>
          </w:p>
        </w:tc>
      </w:tr>
      <w:tr w:rsidR="00650259" w:rsidRPr="00846B76" w14:paraId="42901B20" w14:textId="77777777" w:rsidTr="00846C13">
        <w:tc>
          <w:tcPr>
            <w:tcW w:w="1514" w:type="pct"/>
            <w:vAlign w:val="bottom"/>
          </w:tcPr>
          <w:p w14:paraId="60AC7797" w14:textId="77777777" w:rsidR="00650259" w:rsidRPr="00A8409F" w:rsidRDefault="00C24D6B" w:rsidP="00E22190">
            <w:pPr>
              <w:pStyle w:val="NormalIndent"/>
              <w:ind w:left="0"/>
              <w:rPr>
                <w:sz w:val="24"/>
              </w:rPr>
            </w:pPr>
            <w:r w:rsidRPr="00A8409F">
              <w:rPr>
                <w:sz w:val="24"/>
              </w:rPr>
              <w:t>Building Number</w:t>
            </w:r>
          </w:p>
        </w:tc>
        <w:sdt>
          <w:sdtPr>
            <w:rPr>
              <w:sz w:val="24"/>
            </w:rPr>
            <w:id w:val="-97298494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486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5374CAAC" w14:textId="52B18F78" w:rsidR="00650259" w:rsidRPr="006C0E61" w:rsidRDefault="00A53B79" w:rsidP="007F7B5D">
                <w:pPr>
                  <w:spacing w:before="120"/>
                  <w:rPr>
                    <w:sz w:val="24"/>
                  </w:rPr>
                </w:pPr>
                <w:r w:rsidRPr="006C0E61">
                  <w:rPr>
                    <w:rStyle w:val="PlaceholderText"/>
                    <w:sz w:val="24"/>
                  </w:rPr>
                  <w:t>Click or tap here to enter text.</w:t>
                </w:r>
              </w:p>
            </w:tc>
          </w:sdtContent>
        </w:sdt>
      </w:tr>
      <w:tr w:rsidR="00650259" w:rsidRPr="00846B76" w14:paraId="36E2D256" w14:textId="77777777" w:rsidTr="00846C13">
        <w:tc>
          <w:tcPr>
            <w:tcW w:w="1514" w:type="pct"/>
            <w:vAlign w:val="bottom"/>
          </w:tcPr>
          <w:p w14:paraId="2D6D7105" w14:textId="18A3B007" w:rsidR="00650259" w:rsidRPr="00A8409F" w:rsidRDefault="00C24D6B" w:rsidP="00E22190">
            <w:pPr>
              <w:pStyle w:val="NormalIndent"/>
              <w:ind w:left="0"/>
              <w:rPr>
                <w:sz w:val="24"/>
              </w:rPr>
            </w:pPr>
            <w:r w:rsidRPr="00A8409F">
              <w:rPr>
                <w:sz w:val="24"/>
              </w:rPr>
              <w:t>Room Number</w:t>
            </w:r>
            <w:r w:rsidR="00D909E1">
              <w:rPr>
                <w:sz w:val="24"/>
              </w:rPr>
              <w:t>(</w:t>
            </w:r>
            <w:r w:rsidRPr="00A8409F">
              <w:rPr>
                <w:sz w:val="24"/>
              </w:rPr>
              <w:t>s</w:t>
            </w:r>
            <w:r w:rsidR="00D909E1">
              <w:rPr>
                <w:sz w:val="24"/>
              </w:rPr>
              <w:t>)</w:t>
            </w:r>
          </w:p>
        </w:tc>
        <w:sdt>
          <w:sdtPr>
            <w:rPr>
              <w:sz w:val="24"/>
            </w:rPr>
            <w:id w:val="-165729344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486" w:type="pct"/>
                <w:gridSpan w:val="2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5A9590DA" w14:textId="55F3A5C6" w:rsidR="00650259" w:rsidRPr="006C0E61" w:rsidRDefault="00A53B79" w:rsidP="007F7B5D">
                <w:pPr>
                  <w:spacing w:before="120"/>
                  <w:rPr>
                    <w:sz w:val="24"/>
                  </w:rPr>
                </w:pPr>
                <w:r w:rsidRPr="006C0E61">
                  <w:rPr>
                    <w:rStyle w:val="PlaceholderText"/>
                    <w:sz w:val="24"/>
                  </w:rPr>
                  <w:t>Click or tap here to enter text.</w:t>
                </w:r>
              </w:p>
            </w:tc>
          </w:sdtContent>
        </w:sdt>
      </w:tr>
      <w:tr w:rsidR="00650259" w:rsidRPr="00846B76" w14:paraId="0507349E" w14:textId="77777777" w:rsidTr="00846C13">
        <w:tc>
          <w:tcPr>
            <w:tcW w:w="1514" w:type="pct"/>
            <w:vAlign w:val="bottom"/>
          </w:tcPr>
          <w:p w14:paraId="634598DC" w14:textId="77777777" w:rsidR="00650259" w:rsidRPr="00A8409F" w:rsidRDefault="00C24D6B" w:rsidP="00F52451">
            <w:pPr>
              <w:pStyle w:val="NormalIndent"/>
              <w:rPr>
                <w:sz w:val="24"/>
              </w:rPr>
            </w:pPr>
            <w:bookmarkStart w:id="1" w:name="_Hlk431212"/>
            <w:r w:rsidRPr="00A8409F">
              <w:rPr>
                <w:sz w:val="24"/>
              </w:rPr>
              <w:t xml:space="preserve"> </w:t>
            </w:r>
          </w:p>
        </w:tc>
        <w:sdt>
          <w:sdtPr>
            <w:rPr>
              <w:sz w:val="24"/>
            </w:rPr>
            <w:id w:val="-87461821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486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0006195A" w14:textId="2B67ED3E" w:rsidR="00650259" w:rsidRPr="006C0E61" w:rsidRDefault="00A53B79" w:rsidP="007F7B5D">
                <w:pPr>
                  <w:spacing w:before="120"/>
                  <w:rPr>
                    <w:sz w:val="24"/>
                  </w:rPr>
                </w:pPr>
                <w:r w:rsidRPr="006C0E61">
                  <w:rPr>
                    <w:rStyle w:val="PlaceholderText"/>
                    <w:sz w:val="24"/>
                  </w:rPr>
                  <w:t>Click or tap here to enter text.</w:t>
                </w:r>
              </w:p>
            </w:tc>
          </w:sdtContent>
        </w:sdt>
      </w:tr>
      <w:tr w:rsidR="00265282" w:rsidRPr="00846B76" w14:paraId="4BA9A2C3" w14:textId="77777777" w:rsidTr="00846C13">
        <w:tc>
          <w:tcPr>
            <w:tcW w:w="1514" w:type="pct"/>
            <w:vAlign w:val="bottom"/>
          </w:tcPr>
          <w:p w14:paraId="3A8DEF6A" w14:textId="77777777" w:rsidR="00265282" w:rsidRPr="00A8409F" w:rsidRDefault="00265282" w:rsidP="00F52451">
            <w:pPr>
              <w:pStyle w:val="NormalIndent"/>
              <w:rPr>
                <w:sz w:val="24"/>
              </w:rPr>
            </w:pPr>
          </w:p>
        </w:tc>
        <w:sdt>
          <w:sdtPr>
            <w:rPr>
              <w:sz w:val="24"/>
            </w:rPr>
            <w:id w:val="8343048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3486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p w14:paraId="72268AD9" w14:textId="70AEB07D" w:rsidR="00265282" w:rsidRPr="006C0E61" w:rsidRDefault="00A53B79" w:rsidP="007F7B5D">
                <w:pPr>
                  <w:spacing w:before="120"/>
                  <w:rPr>
                    <w:sz w:val="24"/>
                  </w:rPr>
                </w:pPr>
                <w:r w:rsidRPr="006C0E61">
                  <w:rPr>
                    <w:rStyle w:val="PlaceholderText"/>
                    <w:sz w:val="24"/>
                  </w:rPr>
                  <w:t>Click or tap here to enter text.</w:t>
                </w:r>
              </w:p>
            </w:tc>
          </w:sdtContent>
        </w:sdt>
      </w:tr>
      <w:bookmarkEnd w:id="1"/>
      <w:tr w:rsidR="00265282" w:rsidRPr="00846B76" w14:paraId="3FB0FD68" w14:textId="77777777" w:rsidTr="00846C13">
        <w:tc>
          <w:tcPr>
            <w:tcW w:w="1514" w:type="pct"/>
            <w:vAlign w:val="bottom"/>
          </w:tcPr>
          <w:p w14:paraId="13F67F01" w14:textId="3A5644A8" w:rsidR="00265282" w:rsidRPr="00A8409F" w:rsidRDefault="00807699" w:rsidP="00807699">
            <w:pPr>
              <w:pStyle w:val="NormalIndent"/>
              <w:ind w:left="0"/>
              <w:rPr>
                <w:sz w:val="24"/>
              </w:rPr>
            </w:pPr>
            <w:r>
              <w:rPr>
                <w:sz w:val="24"/>
              </w:rPr>
              <w:t xml:space="preserve">Preferred </w:t>
            </w:r>
            <w:r w:rsidR="00846C13">
              <w:rPr>
                <w:sz w:val="24"/>
              </w:rPr>
              <w:t>Activation Date</w:t>
            </w:r>
          </w:p>
        </w:tc>
        <w:sdt>
          <w:sdtPr>
            <w:rPr>
              <w:sz w:val="24"/>
            </w:rPr>
            <w:id w:val="-1105037742"/>
            <w:placeholder>
              <w:docPart w:val="DefaultPlaceholder_-1854013440"/>
            </w:placeholder>
          </w:sdtPr>
          <w:sdtEndPr/>
          <w:sdtContent>
            <w:tc>
              <w:tcPr>
                <w:tcW w:w="3486" w:type="pct"/>
                <w:gridSpan w:val="2"/>
                <w:tcBorders>
                  <w:bottom w:val="single" w:sz="4" w:space="0" w:color="auto"/>
                </w:tcBorders>
                <w:vAlign w:val="bottom"/>
              </w:tcPr>
              <w:sdt>
                <w:sdtPr>
                  <w:rPr>
                    <w:sz w:val="24"/>
                  </w:rPr>
                  <w:id w:val="-2042971031"/>
                  <w:placeholder>
                    <w:docPart w:val="DefaultPlaceholder_-1854013437"/>
                  </w:placeholder>
                  <w:showingPlcHdr/>
                  <w:date>
                    <w:dateFormat w:val="d/MM/yyyy"/>
                    <w:lid w:val="en-AU"/>
                    <w:storeMappedDataAs w:val="dateTime"/>
                    <w:calendar w:val="gregorian"/>
                  </w:date>
                </w:sdtPr>
                <w:sdtEndPr/>
                <w:sdtContent>
                  <w:p w14:paraId="7272F86A" w14:textId="3886C894" w:rsidR="00265282" w:rsidRPr="006C0E61" w:rsidRDefault="00846C13" w:rsidP="007F7B5D">
                    <w:pPr>
                      <w:spacing w:before="120"/>
                      <w:rPr>
                        <w:sz w:val="24"/>
                      </w:rPr>
                    </w:pPr>
                    <w:r w:rsidRPr="006C0E61">
                      <w:rPr>
                        <w:rStyle w:val="PlaceholderText"/>
                        <w:sz w:val="24"/>
                      </w:rPr>
                      <w:t>Click or tap to enter a date.</w:t>
                    </w:r>
                  </w:p>
                </w:sdtContent>
              </w:sdt>
            </w:tc>
          </w:sdtContent>
        </w:sdt>
      </w:tr>
      <w:tr w:rsidR="00650259" w:rsidRPr="00846B76" w14:paraId="0654795C" w14:textId="77777777" w:rsidTr="00F52451">
        <w:trPr>
          <w:trHeight w:val="54"/>
        </w:trPr>
        <w:tc>
          <w:tcPr>
            <w:tcW w:w="5000" w:type="pct"/>
            <w:gridSpan w:val="3"/>
            <w:shd w:val="clear" w:color="auto" w:fill="auto"/>
          </w:tcPr>
          <w:p w14:paraId="4C5F7D3D" w14:textId="77777777" w:rsidR="00650259" w:rsidRPr="00846B76" w:rsidRDefault="00650259" w:rsidP="00977F99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90596C" w:rsidRPr="0090596C" w14:paraId="0087C317" w14:textId="77777777" w:rsidTr="009412FE">
        <w:tc>
          <w:tcPr>
            <w:tcW w:w="5000" w:type="pct"/>
            <w:gridSpan w:val="3"/>
            <w:shd w:val="clear" w:color="auto" w:fill="C00000"/>
          </w:tcPr>
          <w:p w14:paraId="2D88018B" w14:textId="2A767DBF" w:rsidR="007C6D27" w:rsidRPr="00CC1334" w:rsidRDefault="00E910F1" w:rsidP="0090596C">
            <w:pPr>
              <w:pStyle w:val="Heading1"/>
              <w:outlineLvl w:val="0"/>
              <w:rPr>
                <w:rFonts w:ascii="Jotia" w:hAnsi="Jotia"/>
              </w:rPr>
            </w:pPr>
            <w:bookmarkStart w:id="2" w:name="_Hlk521325947"/>
            <w:r>
              <w:rPr>
                <w:rFonts w:ascii="Jotia" w:hAnsi="Jotia"/>
              </w:rPr>
              <w:t xml:space="preserve">Safety </w:t>
            </w:r>
            <w:r w:rsidR="00283467">
              <w:rPr>
                <w:rFonts w:ascii="Jotia" w:hAnsi="Jotia"/>
              </w:rPr>
              <w:t xml:space="preserve">Training </w:t>
            </w:r>
            <w:r w:rsidR="00C24D6B" w:rsidRPr="00CC1334">
              <w:rPr>
                <w:rFonts w:ascii="Jotia" w:hAnsi="Jotia"/>
              </w:rPr>
              <w:t xml:space="preserve">Competencies </w:t>
            </w:r>
          </w:p>
          <w:p w14:paraId="71C07CFC" w14:textId="267ACD8E" w:rsidR="00650259" w:rsidRPr="002243B4" w:rsidRDefault="002243B4" w:rsidP="0090596C">
            <w:pPr>
              <w:pStyle w:val="Heading1"/>
              <w:outlineLvl w:val="0"/>
              <w:rPr>
                <w:b w:val="0"/>
              </w:rPr>
            </w:pPr>
            <w:r w:rsidRPr="007E5A22">
              <w:rPr>
                <w:b w:val="0"/>
                <w:sz w:val="22"/>
              </w:rPr>
              <w:t>Indicate</w:t>
            </w:r>
            <w:r w:rsidR="006317BD" w:rsidRPr="007E5A22">
              <w:rPr>
                <w:b w:val="0"/>
                <w:sz w:val="22"/>
              </w:rPr>
              <w:t xml:space="preserve"> which competencies are to be assigned</w:t>
            </w:r>
          </w:p>
        </w:tc>
      </w:tr>
      <w:bookmarkStart w:id="3" w:name="_Hlk422375"/>
      <w:bookmarkStart w:id="4" w:name="_Hlk422390"/>
      <w:bookmarkStart w:id="5" w:name="_Hlk422413"/>
      <w:bookmarkStart w:id="6" w:name="_Hlk422729"/>
      <w:bookmarkEnd w:id="2"/>
      <w:tr w:rsidR="00630A04" w:rsidRPr="00846B76" w14:paraId="33F049A7" w14:textId="77777777" w:rsidTr="00CB34FA">
        <w:tc>
          <w:tcPr>
            <w:tcW w:w="2802" w:type="pct"/>
            <w:gridSpan w:val="2"/>
            <w:shd w:val="clear" w:color="auto" w:fill="FFFFFF" w:themeFill="background1"/>
            <w:vAlign w:val="bottom"/>
          </w:tcPr>
          <w:p w14:paraId="7354006D" w14:textId="31377FB0" w:rsidR="00630A04" w:rsidRPr="00CB34FA" w:rsidRDefault="00B00E95" w:rsidP="00630A04">
            <w:pPr>
              <w:spacing w:before="120"/>
              <w:rPr>
                <w:sz w:val="22"/>
                <w:szCs w:val="20"/>
              </w:rPr>
            </w:pPr>
            <w:sdt>
              <w:sdtPr>
                <w:rPr>
                  <w:sz w:val="22"/>
                  <w:szCs w:val="20"/>
                </w:rPr>
                <w:id w:val="-1619423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3818"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sdtContent>
            </w:sdt>
            <w:sdt>
              <w:sdtPr>
                <w:rPr>
                  <w:sz w:val="22"/>
                  <w:szCs w:val="20"/>
                </w:rPr>
                <w:id w:val="1918127931"/>
                <w:lock w:val="sdtContentLocked"/>
                <w:placeholder>
                  <w:docPart w:val="DefaultPlaceholder_-1854013440"/>
                </w:placeholder>
                <w:group/>
              </w:sdtPr>
              <w:sdtEndPr/>
              <w:sdtContent>
                <w:r w:rsidR="00630A04" w:rsidRPr="00CB34FA">
                  <w:rPr>
                    <w:sz w:val="22"/>
                    <w:szCs w:val="20"/>
                  </w:rPr>
                  <w:t>AE001-AE0006 Animal Ethics Modules</w:t>
                </w:r>
              </w:sdtContent>
            </w:sdt>
            <w:r w:rsidR="00630A04" w:rsidRPr="00CB34FA">
              <w:rPr>
                <w:sz w:val="22"/>
                <w:szCs w:val="20"/>
              </w:rPr>
              <w:t xml:space="preserve"> </w:t>
            </w:r>
          </w:p>
        </w:tc>
        <w:tc>
          <w:tcPr>
            <w:tcW w:w="2198" w:type="pct"/>
            <w:shd w:val="clear" w:color="auto" w:fill="FFFFFF" w:themeFill="background1"/>
            <w:vAlign w:val="bottom"/>
          </w:tcPr>
          <w:p w14:paraId="5D8E3767" w14:textId="5344A043" w:rsidR="00630A04" w:rsidRPr="00CB34FA" w:rsidRDefault="00B00E95" w:rsidP="00630A04">
            <w:pPr>
              <w:spacing w:before="120"/>
              <w:rPr>
                <w:sz w:val="22"/>
                <w:szCs w:val="20"/>
              </w:rPr>
            </w:pPr>
            <w:sdt>
              <w:sdtPr>
                <w:rPr>
                  <w:sz w:val="22"/>
                  <w:szCs w:val="20"/>
                </w:rPr>
                <w:id w:val="-17928218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E5A22"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sdtContent>
            </w:sdt>
            <w:r w:rsidR="00630A04" w:rsidRPr="00CB34FA">
              <w:rPr>
                <w:sz w:val="22"/>
                <w:szCs w:val="20"/>
              </w:rPr>
              <w:t>HS0</w:t>
            </w:r>
            <w:r w:rsidR="000C7CAD" w:rsidRPr="00CB34FA">
              <w:rPr>
                <w:sz w:val="22"/>
                <w:szCs w:val="20"/>
              </w:rPr>
              <w:t>0</w:t>
            </w:r>
            <w:r w:rsidR="00630A04" w:rsidRPr="00CB34FA">
              <w:rPr>
                <w:sz w:val="22"/>
                <w:szCs w:val="20"/>
              </w:rPr>
              <w:t xml:space="preserve">07 General Biosafety Training </w:t>
            </w:r>
          </w:p>
        </w:tc>
      </w:tr>
      <w:bookmarkEnd w:id="3"/>
      <w:tr w:rsidR="00630A04" w14:paraId="69B78E76" w14:textId="77777777" w:rsidTr="00CB34FA">
        <w:tc>
          <w:tcPr>
            <w:tcW w:w="2802" w:type="pct"/>
            <w:gridSpan w:val="2"/>
            <w:shd w:val="clear" w:color="auto" w:fill="FFFFFF" w:themeFill="background1"/>
            <w:vAlign w:val="bottom"/>
          </w:tcPr>
          <w:p w14:paraId="29521032" w14:textId="04CFED93" w:rsidR="00630A04" w:rsidRPr="00CB34FA" w:rsidRDefault="00B00E95" w:rsidP="00630A04">
            <w:pPr>
              <w:spacing w:before="120"/>
              <w:rPr>
                <w:sz w:val="22"/>
                <w:szCs w:val="20"/>
              </w:rPr>
            </w:pPr>
            <w:sdt>
              <w:sdtPr>
                <w:rPr>
                  <w:sz w:val="22"/>
                  <w:szCs w:val="20"/>
                </w:rPr>
                <w:id w:val="-15510688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3818"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sdtContent>
            </w:sdt>
            <w:r w:rsidR="00630A04" w:rsidRPr="00CB34FA">
              <w:rPr>
                <w:sz w:val="22"/>
                <w:szCs w:val="20"/>
              </w:rPr>
              <w:t>HS0001 Annual Fire Safety Training</w:t>
            </w:r>
          </w:p>
        </w:tc>
        <w:tc>
          <w:tcPr>
            <w:tcW w:w="2198" w:type="pct"/>
            <w:shd w:val="clear" w:color="auto" w:fill="FFFFFF" w:themeFill="background1"/>
            <w:vAlign w:val="bottom"/>
          </w:tcPr>
          <w:p w14:paraId="4C440D1A" w14:textId="3F74288E" w:rsidR="00630A04" w:rsidRPr="00CB34FA" w:rsidRDefault="00B00E95" w:rsidP="00630A04">
            <w:pPr>
              <w:spacing w:before="120"/>
              <w:rPr>
                <w:sz w:val="22"/>
                <w:szCs w:val="20"/>
              </w:rPr>
            </w:pPr>
            <w:sdt>
              <w:sdtPr>
                <w:rPr>
                  <w:sz w:val="22"/>
                  <w:szCs w:val="20"/>
                </w:rPr>
                <w:id w:val="-674419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3818"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sdtContent>
            </w:sdt>
            <w:r w:rsidR="00630A04" w:rsidRPr="00CB34FA">
              <w:rPr>
                <w:sz w:val="22"/>
                <w:szCs w:val="20"/>
              </w:rPr>
              <w:t>HS0</w:t>
            </w:r>
            <w:r w:rsidR="000C7CAD" w:rsidRPr="00CB34FA">
              <w:rPr>
                <w:sz w:val="22"/>
                <w:szCs w:val="20"/>
              </w:rPr>
              <w:t>0</w:t>
            </w:r>
            <w:r w:rsidR="00630A04" w:rsidRPr="00CB34FA">
              <w:rPr>
                <w:sz w:val="22"/>
                <w:szCs w:val="20"/>
              </w:rPr>
              <w:t>08 Genetic Biosafety Training</w:t>
            </w:r>
          </w:p>
        </w:tc>
      </w:tr>
      <w:bookmarkEnd w:id="4"/>
      <w:tr w:rsidR="00630A04" w14:paraId="44218DE8" w14:textId="77777777" w:rsidTr="00CB34FA">
        <w:tc>
          <w:tcPr>
            <w:tcW w:w="2802" w:type="pct"/>
            <w:gridSpan w:val="2"/>
            <w:shd w:val="clear" w:color="auto" w:fill="FFFFFF" w:themeFill="background1"/>
            <w:vAlign w:val="bottom"/>
          </w:tcPr>
          <w:p w14:paraId="7D9AEB5D" w14:textId="16C4AE3D" w:rsidR="00630A04" w:rsidRPr="00CB34FA" w:rsidRDefault="00B00E95" w:rsidP="00630A04">
            <w:pPr>
              <w:spacing w:before="120"/>
              <w:rPr>
                <w:sz w:val="22"/>
                <w:szCs w:val="20"/>
              </w:rPr>
            </w:pPr>
            <w:sdt>
              <w:sdtPr>
                <w:rPr>
                  <w:sz w:val="22"/>
                  <w:szCs w:val="20"/>
                </w:rPr>
                <w:id w:val="-5658783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412FE"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sdtContent>
            </w:sdt>
            <w:r w:rsidR="00630A04" w:rsidRPr="00CB34FA">
              <w:rPr>
                <w:sz w:val="22"/>
                <w:szCs w:val="20"/>
              </w:rPr>
              <w:t>HS0</w:t>
            </w:r>
            <w:r w:rsidR="000C7CAD" w:rsidRPr="00CB34FA">
              <w:rPr>
                <w:sz w:val="22"/>
                <w:szCs w:val="20"/>
              </w:rPr>
              <w:t>0</w:t>
            </w:r>
            <w:r w:rsidR="00630A04" w:rsidRPr="00CB34FA">
              <w:rPr>
                <w:sz w:val="22"/>
                <w:szCs w:val="20"/>
              </w:rPr>
              <w:t xml:space="preserve">02 Health and Safety Induction Training </w:t>
            </w:r>
          </w:p>
        </w:tc>
        <w:tc>
          <w:tcPr>
            <w:tcW w:w="2198" w:type="pct"/>
            <w:shd w:val="clear" w:color="auto" w:fill="FFFFFF" w:themeFill="background1"/>
            <w:vAlign w:val="bottom"/>
          </w:tcPr>
          <w:p w14:paraId="3B443E94" w14:textId="4B81CA9E" w:rsidR="00630A04" w:rsidRPr="00CB34FA" w:rsidRDefault="00B00E95" w:rsidP="00630A04">
            <w:pPr>
              <w:spacing w:before="120"/>
              <w:rPr>
                <w:sz w:val="22"/>
                <w:szCs w:val="20"/>
              </w:rPr>
            </w:pPr>
            <w:sdt>
              <w:sdtPr>
                <w:rPr>
                  <w:sz w:val="22"/>
                  <w:szCs w:val="20"/>
                </w:rPr>
                <w:id w:val="1902477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3818"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sdtContent>
            </w:sdt>
            <w:r w:rsidR="00630A04" w:rsidRPr="00CB34FA">
              <w:rPr>
                <w:sz w:val="22"/>
                <w:szCs w:val="20"/>
              </w:rPr>
              <w:t>HS0015 Biosecurity Training</w:t>
            </w:r>
          </w:p>
        </w:tc>
      </w:tr>
      <w:tr w:rsidR="00630A04" w14:paraId="69685870" w14:textId="77777777" w:rsidTr="00CB34FA">
        <w:tc>
          <w:tcPr>
            <w:tcW w:w="2802" w:type="pct"/>
            <w:gridSpan w:val="2"/>
            <w:shd w:val="clear" w:color="auto" w:fill="FFFFFF" w:themeFill="background1"/>
            <w:vAlign w:val="bottom"/>
          </w:tcPr>
          <w:p w14:paraId="564DC476" w14:textId="65E69166" w:rsidR="00630A04" w:rsidRPr="00CB34FA" w:rsidRDefault="00B00E95" w:rsidP="00630A04">
            <w:pPr>
              <w:spacing w:before="120"/>
              <w:rPr>
                <w:sz w:val="22"/>
                <w:szCs w:val="20"/>
              </w:rPr>
            </w:pPr>
            <w:sdt>
              <w:sdtPr>
                <w:rPr>
                  <w:sz w:val="22"/>
                  <w:szCs w:val="20"/>
                </w:rPr>
                <w:id w:val="1315760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3818"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sdtContent>
            </w:sdt>
            <w:r w:rsidR="00630A04" w:rsidRPr="00CB34FA">
              <w:rPr>
                <w:sz w:val="22"/>
                <w:szCs w:val="20"/>
              </w:rPr>
              <w:t>HS0</w:t>
            </w:r>
            <w:r w:rsidR="000C7CAD" w:rsidRPr="00CB34FA">
              <w:rPr>
                <w:sz w:val="22"/>
                <w:szCs w:val="20"/>
              </w:rPr>
              <w:t>0</w:t>
            </w:r>
            <w:r w:rsidR="00630A04" w:rsidRPr="00CB34FA">
              <w:rPr>
                <w:sz w:val="22"/>
                <w:szCs w:val="20"/>
              </w:rPr>
              <w:t xml:space="preserve">03 Laboratory and Workshop Safety Training </w:t>
            </w:r>
          </w:p>
        </w:tc>
        <w:tc>
          <w:tcPr>
            <w:tcW w:w="2198" w:type="pct"/>
            <w:shd w:val="clear" w:color="auto" w:fill="FFFFFF" w:themeFill="background1"/>
            <w:vAlign w:val="bottom"/>
          </w:tcPr>
          <w:p w14:paraId="0076D224" w14:textId="23459F8A" w:rsidR="00630A04" w:rsidRPr="00CB34FA" w:rsidRDefault="00B00E95" w:rsidP="00630A04">
            <w:pPr>
              <w:spacing w:before="120"/>
              <w:rPr>
                <w:sz w:val="22"/>
                <w:szCs w:val="20"/>
              </w:rPr>
            </w:pPr>
            <w:sdt>
              <w:sdtPr>
                <w:rPr>
                  <w:sz w:val="22"/>
                  <w:szCs w:val="20"/>
                </w:rPr>
                <w:id w:val="-21073410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3818"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sdtContent>
            </w:sdt>
            <w:r w:rsidR="00630A04" w:rsidRPr="00CB34FA">
              <w:rPr>
                <w:sz w:val="22"/>
                <w:szCs w:val="20"/>
              </w:rPr>
              <w:t xml:space="preserve">HS0017 PC3 Facility Annual Training </w:t>
            </w:r>
          </w:p>
        </w:tc>
      </w:tr>
      <w:bookmarkEnd w:id="5"/>
      <w:tr w:rsidR="00630A04" w14:paraId="7E69194C" w14:textId="77777777" w:rsidTr="00CB34FA">
        <w:tc>
          <w:tcPr>
            <w:tcW w:w="2802" w:type="pct"/>
            <w:gridSpan w:val="2"/>
            <w:shd w:val="clear" w:color="auto" w:fill="FFFFFF" w:themeFill="background1"/>
            <w:vAlign w:val="bottom"/>
          </w:tcPr>
          <w:p w14:paraId="323C0761" w14:textId="0761FA9C" w:rsidR="00630A04" w:rsidRPr="00CB34FA" w:rsidRDefault="00B00E95" w:rsidP="00630A04">
            <w:pPr>
              <w:spacing w:before="120"/>
              <w:rPr>
                <w:sz w:val="22"/>
                <w:szCs w:val="20"/>
              </w:rPr>
            </w:pPr>
            <w:sdt>
              <w:sdtPr>
                <w:rPr>
                  <w:sz w:val="22"/>
                  <w:szCs w:val="20"/>
                </w:rPr>
                <w:id w:val="11741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3818"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sdtContent>
            </w:sdt>
            <w:r w:rsidR="00630A04" w:rsidRPr="00CB34FA">
              <w:rPr>
                <w:sz w:val="22"/>
                <w:szCs w:val="20"/>
              </w:rPr>
              <w:t>HS0</w:t>
            </w:r>
            <w:r w:rsidR="000C7CAD" w:rsidRPr="00CB34FA">
              <w:rPr>
                <w:sz w:val="22"/>
                <w:szCs w:val="20"/>
              </w:rPr>
              <w:t>0</w:t>
            </w:r>
            <w:r w:rsidR="00630A04" w:rsidRPr="00CB34FA">
              <w:rPr>
                <w:sz w:val="22"/>
                <w:szCs w:val="20"/>
              </w:rPr>
              <w:t xml:space="preserve">04 Manual Tasks and Office Ergonomics Training </w:t>
            </w:r>
          </w:p>
        </w:tc>
        <w:tc>
          <w:tcPr>
            <w:tcW w:w="2198" w:type="pct"/>
            <w:shd w:val="clear" w:color="auto" w:fill="FFFFFF" w:themeFill="background1"/>
            <w:vAlign w:val="bottom"/>
          </w:tcPr>
          <w:p w14:paraId="43F3E370" w14:textId="06D5D498" w:rsidR="00630A04" w:rsidRPr="00CB34FA" w:rsidRDefault="00B00E95" w:rsidP="00630A04">
            <w:pPr>
              <w:spacing w:before="120"/>
              <w:rPr>
                <w:sz w:val="22"/>
                <w:szCs w:val="20"/>
              </w:rPr>
            </w:pPr>
            <w:sdt>
              <w:sdtPr>
                <w:rPr>
                  <w:sz w:val="22"/>
                  <w:szCs w:val="20"/>
                </w:rPr>
                <w:id w:val="124507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3818"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sdtContent>
            </w:sdt>
            <w:r w:rsidR="00630A04" w:rsidRPr="00CB34FA">
              <w:rPr>
                <w:sz w:val="22"/>
                <w:szCs w:val="20"/>
              </w:rPr>
              <w:t xml:space="preserve">HS0018 General Chemical Training </w:t>
            </w:r>
          </w:p>
        </w:tc>
      </w:tr>
      <w:tr w:rsidR="00630A04" w14:paraId="3E8F2280" w14:textId="77777777" w:rsidTr="00CB34FA">
        <w:tc>
          <w:tcPr>
            <w:tcW w:w="2802" w:type="pct"/>
            <w:gridSpan w:val="2"/>
            <w:shd w:val="clear" w:color="auto" w:fill="FFFFFF" w:themeFill="background1"/>
            <w:vAlign w:val="bottom"/>
          </w:tcPr>
          <w:p w14:paraId="20FC821B" w14:textId="560569DD" w:rsidR="00630A04" w:rsidRPr="00CB34FA" w:rsidRDefault="00B00E95" w:rsidP="00630A04">
            <w:pPr>
              <w:spacing w:before="120"/>
              <w:rPr>
                <w:sz w:val="22"/>
                <w:szCs w:val="20"/>
              </w:rPr>
            </w:pPr>
            <w:sdt>
              <w:sdtPr>
                <w:rPr>
                  <w:sz w:val="22"/>
                  <w:szCs w:val="20"/>
                </w:rPr>
                <w:id w:val="199755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3818"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sdtContent>
            </w:sdt>
            <w:r w:rsidR="00630A04" w:rsidRPr="00CB34FA">
              <w:rPr>
                <w:sz w:val="22"/>
                <w:szCs w:val="20"/>
              </w:rPr>
              <w:t>HS</w:t>
            </w:r>
            <w:r w:rsidR="000C7CAD" w:rsidRPr="00CB34FA">
              <w:rPr>
                <w:sz w:val="22"/>
                <w:szCs w:val="20"/>
              </w:rPr>
              <w:t>0</w:t>
            </w:r>
            <w:r w:rsidR="00630A04" w:rsidRPr="00CB34FA">
              <w:rPr>
                <w:sz w:val="22"/>
                <w:szCs w:val="20"/>
              </w:rPr>
              <w:t xml:space="preserve">005 Practical Hazard and Incident Management </w:t>
            </w:r>
          </w:p>
        </w:tc>
        <w:tc>
          <w:tcPr>
            <w:tcW w:w="2198" w:type="pct"/>
            <w:shd w:val="clear" w:color="auto" w:fill="FFFFFF" w:themeFill="background1"/>
            <w:vAlign w:val="bottom"/>
          </w:tcPr>
          <w:p w14:paraId="12180547" w14:textId="49D1D7C4" w:rsidR="00630A04" w:rsidRPr="00CB34FA" w:rsidRDefault="00B00E95" w:rsidP="00630A04">
            <w:pPr>
              <w:spacing w:before="120"/>
              <w:rPr>
                <w:sz w:val="22"/>
                <w:szCs w:val="20"/>
              </w:rPr>
            </w:pPr>
            <w:sdt>
              <w:sdtPr>
                <w:rPr>
                  <w:sz w:val="22"/>
                  <w:szCs w:val="20"/>
                </w:rPr>
                <w:id w:val="1309161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3818"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sdtContent>
            </w:sdt>
            <w:r w:rsidR="00630A04" w:rsidRPr="00CB34FA">
              <w:rPr>
                <w:sz w:val="22"/>
                <w:szCs w:val="20"/>
              </w:rPr>
              <w:t xml:space="preserve">HS0019 Gas Cylinder Safety Training </w:t>
            </w:r>
          </w:p>
        </w:tc>
      </w:tr>
      <w:tr w:rsidR="00630A04" w14:paraId="5559CD55" w14:textId="77777777" w:rsidTr="009412FE">
        <w:tc>
          <w:tcPr>
            <w:tcW w:w="2802" w:type="pct"/>
            <w:gridSpan w:val="2"/>
            <w:shd w:val="clear" w:color="auto" w:fill="FFFFFF" w:themeFill="background1"/>
            <w:vAlign w:val="bottom"/>
          </w:tcPr>
          <w:p w14:paraId="142B5AB3" w14:textId="581CE8AA" w:rsidR="00630A04" w:rsidRPr="00CB34FA" w:rsidRDefault="00B00E95" w:rsidP="00630A04">
            <w:pPr>
              <w:spacing w:before="120"/>
              <w:rPr>
                <w:sz w:val="22"/>
                <w:szCs w:val="20"/>
              </w:rPr>
            </w:pPr>
            <w:sdt>
              <w:sdtPr>
                <w:rPr>
                  <w:sz w:val="22"/>
                  <w:szCs w:val="20"/>
                </w:rPr>
                <w:id w:val="-12114866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3818"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sdtContent>
            </w:sdt>
            <w:r w:rsidR="00630A04" w:rsidRPr="00CB34FA">
              <w:rPr>
                <w:sz w:val="22"/>
                <w:szCs w:val="20"/>
              </w:rPr>
              <w:t>HS0</w:t>
            </w:r>
            <w:r w:rsidR="000C7CAD" w:rsidRPr="00CB34FA">
              <w:rPr>
                <w:sz w:val="22"/>
                <w:szCs w:val="20"/>
              </w:rPr>
              <w:t>0</w:t>
            </w:r>
            <w:r w:rsidR="00630A04" w:rsidRPr="00CB34FA">
              <w:rPr>
                <w:sz w:val="22"/>
                <w:szCs w:val="20"/>
              </w:rPr>
              <w:t xml:space="preserve">06 Wellbeing for Work and Life </w:t>
            </w:r>
          </w:p>
        </w:tc>
        <w:tc>
          <w:tcPr>
            <w:tcW w:w="2198" w:type="pct"/>
            <w:shd w:val="clear" w:color="auto" w:fill="FFFFFF" w:themeFill="background1"/>
            <w:vAlign w:val="bottom"/>
          </w:tcPr>
          <w:p w14:paraId="5E434278" w14:textId="0BDF7792" w:rsidR="00630A04" w:rsidRPr="00CB34FA" w:rsidRDefault="00B00E95" w:rsidP="00630A04">
            <w:pPr>
              <w:spacing w:before="120"/>
              <w:rPr>
                <w:sz w:val="22"/>
                <w:szCs w:val="20"/>
              </w:rPr>
            </w:pPr>
            <w:sdt>
              <w:sdtPr>
                <w:rPr>
                  <w:sz w:val="22"/>
                  <w:szCs w:val="20"/>
                </w:rPr>
                <w:id w:val="8400552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83818">
                  <w:rPr>
                    <w:rFonts w:ascii="MS Gothic" w:eastAsia="MS Gothic" w:hAnsi="MS Gothic" w:hint="eastAsia"/>
                    <w:sz w:val="22"/>
                    <w:szCs w:val="20"/>
                  </w:rPr>
                  <w:t>☐</w:t>
                </w:r>
              </w:sdtContent>
            </w:sdt>
            <w:r w:rsidR="00630A04" w:rsidRPr="00CB34FA">
              <w:rPr>
                <w:sz w:val="22"/>
                <w:szCs w:val="20"/>
              </w:rPr>
              <w:t xml:space="preserve">HS0022 General Radiation Safety </w:t>
            </w:r>
          </w:p>
        </w:tc>
      </w:tr>
      <w:tr w:rsidR="002C2083" w:rsidRPr="007C6D27" w14:paraId="468A887F" w14:textId="77777777" w:rsidTr="00E910F1">
        <w:tc>
          <w:tcPr>
            <w:tcW w:w="5000" w:type="pct"/>
            <w:gridSpan w:val="3"/>
            <w:shd w:val="clear" w:color="auto" w:fill="FFFFFF" w:themeFill="background1"/>
          </w:tcPr>
          <w:p w14:paraId="0EDCC552" w14:textId="227A0FD8" w:rsidR="002C2083" w:rsidRPr="00E910F1" w:rsidRDefault="00254CFD" w:rsidP="00F65D80">
            <w:pPr>
              <w:pStyle w:val="Heading1"/>
              <w:outlineLvl w:val="0"/>
            </w:pPr>
            <w:bookmarkStart w:id="7" w:name="_Hlk426838"/>
            <w:bookmarkEnd w:id="6"/>
            <w:r w:rsidRPr="00E910F1">
              <w:rPr>
                <w:color w:val="000000" w:themeColor="text1"/>
                <w:sz w:val="22"/>
              </w:rPr>
              <w:t>List any</w:t>
            </w:r>
            <w:r w:rsidR="001D09F3" w:rsidRPr="00E910F1">
              <w:rPr>
                <w:color w:val="000000" w:themeColor="text1"/>
                <w:sz w:val="22"/>
              </w:rPr>
              <w:t xml:space="preserve"> additional</w:t>
            </w:r>
            <w:r w:rsidRPr="00E910F1">
              <w:rPr>
                <w:color w:val="000000" w:themeColor="text1"/>
                <w:sz w:val="22"/>
              </w:rPr>
              <w:t xml:space="preserve"> competency required</w:t>
            </w:r>
            <w:r w:rsidR="00E14271" w:rsidRPr="00E910F1">
              <w:rPr>
                <w:color w:val="000000" w:themeColor="text1"/>
                <w:sz w:val="22"/>
              </w:rPr>
              <w:t>,</w:t>
            </w:r>
            <w:r w:rsidRPr="00E910F1">
              <w:rPr>
                <w:color w:val="000000" w:themeColor="text1"/>
                <w:sz w:val="22"/>
              </w:rPr>
              <w:t xml:space="preserve"> if not listed above </w:t>
            </w:r>
          </w:p>
        </w:tc>
      </w:tr>
      <w:tr w:rsidR="0058250A" w:rsidRPr="007C6D27" w14:paraId="6FBB9481" w14:textId="77777777" w:rsidTr="009412FE">
        <w:tc>
          <w:tcPr>
            <w:tcW w:w="5000" w:type="pct"/>
            <w:gridSpan w:val="3"/>
            <w:shd w:val="clear" w:color="auto" w:fill="FFFFFF" w:themeFill="background1"/>
          </w:tcPr>
          <w:p w14:paraId="5E54A144" w14:textId="47D15385" w:rsidR="006A5477" w:rsidRPr="006A5477" w:rsidRDefault="006A5477" w:rsidP="00F65D80">
            <w:pPr>
              <w:pStyle w:val="Heading1"/>
              <w:outlineLvl w:val="0"/>
              <w:rPr>
                <w:b w:val="0"/>
                <w:color w:val="auto"/>
                <w:sz w:val="24"/>
              </w:rPr>
            </w:pPr>
            <w:r w:rsidRPr="006A5477">
              <w:rPr>
                <w:b w:val="0"/>
                <w:color w:val="auto"/>
                <w:sz w:val="24"/>
              </w:rPr>
              <w:t>Com</w:t>
            </w:r>
            <w:r>
              <w:rPr>
                <w:b w:val="0"/>
                <w:color w:val="auto"/>
                <w:sz w:val="24"/>
              </w:rPr>
              <w:t xml:space="preserve">petency     </w:t>
            </w:r>
            <w:sdt>
              <w:sdtPr>
                <w:rPr>
                  <w:b w:val="0"/>
                  <w:color w:val="auto"/>
                  <w:sz w:val="24"/>
                </w:rPr>
                <w:id w:val="1448734885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A53B79" w:rsidRPr="00F9019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B22137" w:rsidRPr="0090596C" w14:paraId="3E2C2888" w14:textId="77777777" w:rsidTr="009412FE">
        <w:tc>
          <w:tcPr>
            <w:tcW w:w="5000" w:type="pct"/>
            <w:gridSpan w:val="3"/>
            <w:shd w:val="clear" w:color="auto" w:fill="C00000"/>
          </w:tcPr>
          <w:p w14:paraId="5388B247" w14:textId="407A1173" w:rsidR="00B22137" w:rsidRPr="00CC1334" w:rsidRDefault="00D41DC6" w:rsidP="00F65D80">
            <w:pPr>
              <w:pStyle w:val="Heading1"/>
              <w:outlineLvl w:val="0"/>
              <w:rPr>
                <w:rFonts w:ascii="Jotia" w:hAnsi="Jotia"/>
              </w:rPr>
            </w:pPr>
            <w:r w:rsidRPr="00CC1334">
              <w:rPr>
                <w:rFonts w:ascii="Jotia" w:hAnsi="Jotia"/>
              </w:rPr>
              <w:t xml:space="preserve">Space Owner </w:t>
            </w:r>
            <w:r w:rsidR="008811E9" w:rsidRPr="00CC1334">
              <w:rPr>
                <w:rFonts w:ascii="Jotia" w:hAnsi="Jotia"/>
              </w:rPr>
              <w:t>Endorsement</w:t>
            </w:r>
          </w:p>
        </w:tc>
      </w:tr>
      <w:tr w:rsidR="00B22137" w:rsidRPr="007C6D27" w14:paraId="26ED3BC2" w14:textId="77777777" w:rsidTr="009412FE">
        <w:tc>
          <w:tcPr>
            <w:tcW w:w="5000" w:type="pct"/>
            <w:gridSpan w:val="3"/>
            <w:shd w:val="clear" w:color="auto" w:fill="C00000"/>
          </w:tcPr>
          <w:p w14:paraId="3F1BC1F9" w14:textId="364081AF" w:rsidR="00B22137" w:rsidRPr="007E5A22" w:rsidRDefault="008811E9" w:rsidP="00F65D80">
            <w:pPr>
              <w:pStyle w:val="Heading1"/>
              <w:outlineLvl w:val="0"/>
              <w:rPr>
                <w:b w:val="0"/>
                <w:sz w:val="22"/>
              </w:rPr>
            </w:pPr>
            <w:r w:rsidRPr="007E5A22">
              <w:rPr>
                <w:b w:val="0"/>
                <w:sz w:val="22"/>
              </w:rPr>
              <w:t xml:space="preserve">Please provide </w:t>
            </w:r>
            <w:r w:rsidR="00004EEE">
              <w:rPr>
                <w:b w:val="0"/>
                <w:sz w:val="22"/>
              </w:rPr>
              <w:t>Head of Element/Director</w:t>
            </w:r>
            <w:r w:rsidR="0028604D" w:rsidRPr="007E5A22">
              <w:rPr>
                <w:b w:val="0"/>
                <w:sz w:val="22"/>
              </w:rPr>
              <w:t xml:space="preserve"> authorisation below</w:t>
            </w:r>
          </w:p>
        </w:tc>
      </w:tr>
      <w:bookmarkEnd w:id="7"/>
      <w:tr w:rsidR="00D41DC6" w:rsidRPr="007C6D27" w14:paraId="6038DD0E" w14:textId="77777777" w:rsidTr="00CB34FA">
        <w:tc>
          <w:tcPr>
            <w:tcW w:w="5000" w:type="pct"/>
            <w:gridSpan w:val="3"/>
            <w:shd w:val="clear" w:color="auto" w:fill="FFFFFF" w:themeFill="background1"/>
          </w:tcPr>
          <w:p w14:paraId="3810311C" w14:textId="01DD331A" w:rsidR="00424C47" w:rsidRPr="00A77542" w:rsidRDefault="0028604D" w:rsidP="00F65D80">
            <w:pPr>
              <w:pStyle w:val="Heading1"/>
              <w:outlineLvl w:val="0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Group/Element</w:t>
            </w:r>
            <w:r w:rsidR="00A77542">
              <w:rPr>
                <w:b w:val="0"/>
                <w:color w:val="000000" w:themeColor="text1"/>
                <w:sz w:val="24"/>
              </w:rPr>
              <w:t xml:space="preserve"> </w:t>
            </w:r>
            <w:r>
              <w:rPr>
                <w:b w:val="0"/>
                <w:color w:val="000000" w:themeColor="text1"/>
                <w:sz w:val="24"/>
              </w:rPr>
              <w:t>Occupying</w:t>
            </w:r>
            <w:r w:rsidR="00E37973">
              <w:rPr>
                <w:b w:val="0"/>
                <w:color w:val="000000" w:themeColor="text1"/>
                <w:sz w:val="24"/>
              </w:rPr>
              <w:t xml:space="preserve"> Location:</w:t>
            </w:r>
            <w:r w:rsidR="00A77542">
              <w:rPr>
                <w:b w:val="0"/>
                <w:color w:val="000000" w:themeColor="text1"/>
                <w:sz w:val="24"/>
              </w:rPr>
              <w:t xml:space="preserve"> </w:t>
            </w:r>
            <w:sdt>
              <w:sdtPr>
                <w:rPr>
                  <w:b w:val="0"/>
                  <w:color w:val="000000" w:themeColor="text1"/>
                  <w:sz w:val="24"/>
                </w:rPr>
                <w:id w:val="-426200142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A53B79" w:rsidRPr="00F9019E">
                  <w:rPr>
                    <w:rStyle w:val="PlaceholderText"/>
                  </w:rPr>
                  <w:t>Click or tap here to enter text.</w:t>
                </w:r>
              </w:sdtContent>
            </w:sdt>
          </w:p>
        </w:tc>
      </w:tr>
      <w:tr w:rsidR="0028604D" w:rsidRPr="007C6D27" w14:paraId="0A066620" w14:textId="77777777" w:rsidTr="00CB34FA">
        <w:tc>
          <w:tcPr>
            <w:tcW w:w="5000" w:type="pct"/>
            <w:gridSpan w:val="3"/>
            <w:shd w:val="clear" w:color="auto" w:fill="FFFFFF" w:themeFill="background1"/>
          </w:tcPr>
          <w:p w14:paraId="7A00C159" w14:textId="1B0EDC26" w:rsidR="0028604D" w:rsidRPr="00424C47" w:rsidRDefault="0028604D" w:rsidP="00F65D80">
            <w:pPr>
              <w:pStyle w:val="Heading1"/>
              <w:outlineLvl w:val="0"/>
              <w:rPr>
                <w:b w:val="0"/>
                <w:color w:val="000000" w:themeColor="text1"/>
                <w:sz w:val="24"/>
              </w:rPr>
            </w:pPr>
            <w:r w:rsidRPr="00424C47">
              <w:rPr>
                <w:b w:val="0"/>
                <w:color w:val="000000" w:themeColor="text1"/>
                <w:sz w:val="24"/>
              </w:rPr>
              <w:t>Name</w:t>
            </w:r>
            <w:r w:rsidR="006A5477">
              <w:rPr>
                <w:b w:val="0"/>
                <w:color w:val="000000" w:themeColor="text1"/>
                <w:sz w:val="24"/>
              </w:rPr>
              <w:t xml:space="preserve"> </w:t>
            </w:r>
            <w:sdt>
              <w:sdtPr>
                <w:rPr>
                  <w:b w:val="0"/>
                  <w:color w:val="000000" w:themeColor="text1"/>
                  <w:sz w:val="24"/>
                </w:rPr>
                <w:id w:val="-1354498599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A53B79" w:rsidRPr="00F9019E">
                  <w:rPr>
                    <w:rStyle w:val="PlaceholderText"/>
                  </w:rPr>
                  <w:t>Click or tap here to enter text.</w:t>
                </w:r>
              </w:sdtContent>
            </w:sdt>
            <w:r w:rsidR="00A53B79">
              <w:rPr>
                <w:b w:val="0"/>
                <w:color w:val="000000" w:themeColor="text1"/>
                <w:sz w:val="24"/>
              </w:rPr>
              <w:t xml:space="preserve">                </w:t>
            </w:r>
            <w:r>
              <w:rPr>
                <w:b w:val="0"/>
                <w:color w:val="000000" w:themeColor="text1"/>
                <w:sz w:val="24"/>
              </w:rPr>
              <w:t>Date</w:t>
            </w:r>
            <w:sdt>
              <w:sdtPr>
                <w:rPr>
                  <w:b w:val="0"/>
                  <w:color w:val="000000" w:themeColor="text1"/>
                  <w:sz w:val="24"/>
                </w:rPr>
                <w:id w:val="-749734374"/>
                <w:placeholder>
                  <w:docPart w:val="DefaultPlaceholder_-1854013440"/>
                </w:placeholder>
              </w:sdtPr>
              <w:sdtEndPr/>
              <w:sdtContent>
                <w:sdt>
                  <w:sdtPr>
                    <w:rPr>
                      <w:b w:val="0"/>
                      <w:color w:val="000000" w:themeColor="text1"/>
                      <w:sz w:val="24"/>
                    </w:rPr>
                    <w:id w:val="-242721892"/>
                    <w:placeholder>
                      <w:docPart w:val="DefaultPlaceholder_-1854013437"/>
                    </w:placeholder>
                    <w:showingPlcHdr/>
                    <w:date>
                      <w:dateFormat w:val="d/MM/yyyy"/>
                      <w:lid w:val="en-AU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C438C5" w:rsidRPr="00F9019E">
                      <w:rPr>
                        <w:rStyle w:val="PlaceholderText"/>
                      </w:rPr>
                      <w:t>Click or tap to enter a date.</w:t>
                    </w:r>
                  </w:sdtContent>
                </w:sdt>
              </w:sdtContent>
            </w:sdt>
          </w:p>
        </w:tc>
      </w:tr>
      <w:tr w:rsidR="002C2083" w:rsidRPr="007C6D27" w14:paraId="2C12FBB4" w14:textId="77777777" w:rsidTr="00CB34FA">
        <w:tc>
          <w:tcPr>
            <w:tcW w:w="5000" w:type="pct"/>
            <w:gridSpan w:val="3"/>
            <w:shd w:val="clear" w:color="auto" w:fill="FFFFFF" w:themeFill="background1"/>
          </w:tcPr>
          <w:p w14:paraId="4538B8B6" w14:textId="3871D5FF" w:rsidR="002C2083" w:rsidRPr="00424C47" w:rsidRDefault="00A77542" w:rsidP="00F65D80">
            <w:pPr>
              <w:pStyle w:val="Heading1"/>
              <w:outlineLvl w:val="0"/>
              <w:rPr>
                <w:b w:val="0"/>
                <w:color w:val="000000" w:themeColor="text1"/>
                <w:sz w:val="24"/>
              </w:rPr>
            </w:pPr>
            <w:r>
              <w:rPr>
                <w:b w:val="0"/>
                <w:color w:val="000000" w:themeColor="text1"/>
                <w:sz w:val="24"/>
              </w:rPr>
              <w:t>Position</w:t>
            </w:r>
            <w:r w:rsidR="00105D08">
              <w:rPr>
                <w:b w:val="0"/>
                <w:color w:val="000000" w:themeColor="text1"/>
                <w:sz w:val="24"/>
              </w:rPr>
              <w:t xml:space="preserve"> </w:t>
            </w:r>
            <w:sdt>
              <w:sdtPr>
                <w:rPr>
                  <w:b w:val="0"/>
                  <w:color w:val="000000" w:themeColor="text1"/>
                  <w:sz w:val="24"/>
                </w:rPr>
                <w:id w:val="1289853748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A53B79" w:rsidRPr="00F9019E">
                  <w:rPr>
                    <w:rStyle w:val="PlaceholderText"/>
                  </w:rPr>
                  <w:t>Click or tap here to enter text.</w:t>
                </w:r>
              </w:sdtContent>
            </w:sdt>
            <w:r w:rsidR="00A53B79">
              <w:rPr>
                <w:b w:val="0"/>
                <w:color w:val="000000" w:themeColor="text1"/>
                <w:sz w:val="24"/>
              </w:rPr>
              <w:t xml:space="preserve">  </w:t>
            </w:r>
            <w:r w:rsidR="00105D08">
              <w:rPr>
                <w:b w:val="0"/>
                <w:color w:val="000000" w:themeColor="text1"/>
                <w:sz w:val="24"/>
              </w:rPr>
              <w:t>Signature</w:t>
            </w:r>
          </w:p>
        </w:tc>
      </w:tr>
    </w:tbl>
    <w:p w14:paraId="769AF859" w14:textId="77777777" w:rsidR="00CE6104" w:rsidRPr="0090596C" w:rsidRDefault="00CE6104" w:rsidP="00E677FE">
      <w:pPr>
        <w:spacing w:after="0"/>
        <w:rPr>
          <w:sz w:val="12"/>
          <w:szCs w:val="16"/>
        </w:rPr>
      </w:pPr>
    </w:p>
    <w:p w14:paraId="5DAEC105" w14:textId="6FCB8F20" w:rsidR="00AE2562" w:rsidRPr="00CC1334" w:rsidRDefault="00CC1334" w:rsidP="00283467">
      <w:pPr>
        <w:shd w:val="clear" w:color="auto" w:fill="FFFFFF" w:themeFill="background1"/>
        <w:spacing w:after="0"/>
        <w:rPr>
          <w:rFonts w:ascii="Arial" w:hAnsi="Arial" w:cs="Arial"/>
          <w:b/>
          <w:color w:val="FFFFFF" w:themeColor="background1"/>
          <w:szCs w:val="16"/>
        </w:rPr>
      </w:pPr>
      <w:r>
        <w:rPr>
          <w:b/>
          <w:color w:val="FFFFFF" w:themeColor="background1"/>
          <w:szCs w:val="16"/>
        </w:rPr>
        <w:t xml:space="preserve"> </w:t>
      </w:r>
      <w:r w:rsidR="007E5A22" w:rsidRPr="00E82A03">
        <w:rPr>
          <w:rFonts w:ascii="Arial" w:hAnsi="Arial" w:cs="Arial"/>
          <w:b/>
          <w:color w:val="000000" w:themeColor="text1"/>
          <w:sz w:val="24"/>
          <w:szCs w:val="16"/>
          <w:shd w:val="clear" w:color="auto" w:fill="BFBFBF" w:themeFill="background1" w:themeFillShade="BF"/>
        </w:rPr>
        <w:t>Submit for</w:t>
      </w:r>
      <w:r w:rsidRPr="00E82A03">
        <w:rPr>
          <w:rFonts w:ascii="Arial" w:hAnsi="Arial" w:cs="Arial"/>
          <w:b/>
          <w:color w:val="000000" w:themeColor="text1"/>
          <w:sz w:val="24"/>
          <w:szCs w:val="16"/>
          <w:shd w:val="clear" w:color="auto" w:fill="BFBFBF" w:themeFill="background1" w:themeFillShade="BF"/>
        </w:rPr>
        <w:t>m</w:t>
      </w:r>
      <w:r w:rsidR="007E5A22" w:rsidRPr="00E82A03">
        <w:rPr>
          <w:rFonts w:ascii="Arial" w:hAnsi="Arial" w:cs="Arial"/>
          <w:b/>
          <w:color w:val="000000" w:themeColor="text1"/>
          <w:sz w:val="24"/>
          <w:szCs w:val="16"/>
          <w:shd w:val="clear" w:color="auto" w:fill="BFBFBF" w:themeFill="background1" w:themeFillShade="BF"/>
        </w:rPr>
        <w:t xml:space="preserve"> to Safety@griffith.edu.au</w:t>
      </w:r>
    </w:p>
    <w:sectPr w:rsidR="00AE2562" w:rsidRPr="00CC1334" w:rsidSect="0064408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422BD7" w14:textId="77777777" w:rsidR="00E52EE5" w:rsidRDefault="00E52EE5" w:rsidP="00650259">
      <w:pPr>
        <w:spacing w:after="0" w:line="240" w:lineRule="auto"/>
      </w:pPr>
      <w:r>
        <w:separator/>
      </w:r>
    </w:p>
  </w:endnote>
  <w:endnote w:type="continuationSeparator" w:id="0">
    <w:p w14:paraId="2E164B13" w14:textId="77777777" w:rsidR="00E52EE5" w:rsidRDefault="00E52EE5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84B965-F26A-467C-AB16-C89FE503A026}"/>
    <w:embedBold r:id="rId2" w:fontKey="{7C8D02F0-CD11-42A7-808F-16D4540ED0E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6C54FFD-44FA-48C2-8312-77D971EDCB7B}"/>
    <w:embedBold r:id="rId4" w:fontKey="{4EE7C7FF-AFE6-49BD-826B-D2056B925EED}"/>
    <w:embedItalic r:id="rId5" w:fontKey="{B685F789-7C9F-40D4-BEDF-F563E011E89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13692034-0E93-450A-A74E-FD09E1990903}"/>
  </w:font>
  <w:font w:name="Jotia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5F06DD54-AE1F-45CB-9220-8E21A2217C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D6A412" w14:textId="77777777" w:rsidR="00644088" w:rsidRDefault="006440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1DC1AE2E" w14:textId="77777777" w:rsidTr="00C4167A">
      <w:tc>
        <w:tcPr>
          <w:tcW w:w="4675" w:type="dxa"/>
          <w:vAlign w:val="center"/>
        </w:tcPr>
        <w:p w14:paraId="3FB59C39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353718DD" w14:textId="77777777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2A43D0A9" w14:textId="77777777" w:rsidR="0090596C" w:rsidRDefault="0090596C" w:rsidP="007F7B5D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B6FD6C" w14:textId="77777777" w:rsidR="00644088" w:rsidRDefault="006440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B13EBC" w14:textId="77777777" w:rsidR="00E52EE5" w:rsidRDefault="00E52EE5" w:rsidP="00650259">
      <w:pPr>
        <w:spacing w:after="0" w:line="240" w:lineRule="auto"/>
      </w:pPr>
      <w:r>
        <w:separator/>
      </w:r>
    </w:p>
  </w:footnote>
  <w:footnote w:type="continuationSeparator" w:id="0">
    <w:p w14:paraId="0C70C505" w14:textId="77777777" w:rsidR="00E52EE5" w:rsidRDefault="00E52EE5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9EC8C0" w14:textId="77777777" w:rsidR="00644088" w:rsidRDefault="0064408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3849FD" w14:textId="77777777" w:rsidR="005158BC" w:rsidRDefault="00EA708B" w:rsidP="002834D6">
    <w:pPr>
      <w:pStyle w:val="NoSpacing"/>
      <w:spacing w:after="0"/>
      <w:jc w:val="both"/>
      <w:rPr>
        <w:rFonts w:ascii="Jotia" w:hAnsi="Jotia" w:cs="Arial"/>
        <w:b/>
        <w:color w:val="C00000"/>
        <w:sz w:val="36"/>
      </w:rPr>
    </w:pPr>
    <w:r w:rsidRPr="00EB60AE">
      <w:rPr>
        <w:rFonts w:ascii="Jotia" w:hAnsi="Jotia" w:cs="Arial"/>
        <w:b/>
        <w:noProof/>
        <w:color w:val="C00000"/>
        <w:sz w:val="32"/>
      </w:rPr>
      <w:drawing>
        <wp:anchor distT="0" distB="0" distL="114300" distR="114300" simplePos="0" relativeHeight="251658240" behindDoc="0" locked="0" layoutInCell="1" allowOverlap="1" wp14:anchorId="2D5E7895" wp14:editId="66738341">
          <wp:simplePos x="0" y="0"/>
          <wp:positionH relativeFrom="column">
            <wp:posOffset>-9525</wp:posOffset>
          </wp:positionH>
          <wp:positionV relativeFrom="paragraph">
            <wp:posOffset>-46990</wp:posOffset>
          </wp:positionV>
          <wp:extent cx="1653447" cy="476250"/>
          <wp:effectExtent l="0" t="0" r="4445" b="0"/>
          <wp:wrapSquare wrapText="bothSides"/>
          <wp:docPr id="3" name="Picture 3" descr="A close up of a sign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IFF1_STD_RGB_v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3447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C2E08" w:rsidRPr="00EB60AE">
      <w:rPr>
        <w:rFonts w:ascii="Jotia" w:hAnsi="Jotia" w:cs="Arial"/>
        <w:b/>
        <w:color w:val="C00000"/>
        <w:sz w:val="36"/>
      </w:rPr>
      <w:t xml:space="preserve">Request to </w:t>
    </w:r>
    <w:r w:rsidR="007A2490">
      <w:rPr>
        <w:rFonts w:ascii="Jotia" w:hAnsi="Jotia" w:cs="Arial"/>
        <w:b/>
        <w:color w:val="C00000"/>
        <w:sz w:val="36"/>
      </w:rPr>
      <w:t>c</w:t>
    </w:r>
    <w:r w:rsidR="001C2E08" w:rsidRPr="00EB60AE">
      <w:rPr>
        <w:rFonts w:ascii="Jotia" w:hAnsi="Jotia" w:cs="Arial"/>
        <w:b/>
        <w:color w:val="C00000"/>
        <w:sz w:val="36"/>
      </w:rPr>
      <w:t xml:space="preserve">onfigure </w:t>
    </w:r>
    <w:r w:rsidRPr="00EB60AE">
      <w:rPr>
        <w:rFonts w:ascii="Jotia" w:hAnsi="Jotia" w:cs="Arial"/>
        <w:b/>
        <w:color w:val="C00000"/>
        <w:sz w:val="36"/>
      </w:rPr>
      <w:t>Competency</w:t>
    </w:r>
    <w:r w:rsidR="009075BA">
      <w:rPr>
        <w:rFonts w:ascii="Jotia" w:hAnsi="Jotia" w:cs="Arial"/>
        <w:b/>
        <w:color w:val="C00000"/>
        <w:sz w:val="36"/>
      </w:rPr>
      <w:t xml:space="preserve"> Access</w:t>
    </w:r>
    <w:r w:rsidR="00CF6633">
      <w:rPr>
        <w:rFonts w:ascii="Jotia" w:hAnsi="Jotia" w:cs="Arial"/>
        <w:b/>
        <w:color w:val="C00000"/>
        <w:sz w:val="36"/>
      </w:rPr>
      <w:t xml:space="preserve"> </w:t>
    </w:r>
  </w:p>
  <w:p w14:paraId="62EC11ED" w14:textId="59C8617B" w:rsidR="00EB60AE" w:rsidRPr="002834D6" w:rsidRDefault="005158BC" w:rsidP="00C349B4">
    <w:pPr>
      <w:pStyle w:val="NoSpacing"/>
      <w:spacing w:after="0"/>
      <w:jc w:val="both"/>
      <w:rPr>
        <w:rFonts w:ascii="Jotia" w:hAnsi="Jotia" w:cs="Arial"/>
        <w:b/>
        <w:color w:val="C00000"/>
        <w:sz w:val="36"/>
      </w:rPr>
    </w:pPr>
    <w:r>
      <w:rPr>
        <w:rFonts w:ascii="Arial" w:hAnsi="Arial" w:cs="Arial"/>
        <w:b/>
        <w:color w:val="000000" w:themeColor="text1"/>
        <w:sz w:val="24"/>
      </w:rPr>
      <w:t>f</w:t>
    </w:r>
    <w:r w:rsidR="0021664C" w:rsidRPr="009075BA">
      <w:rPr>
        <w:rFonts w:ascii="Arial" w:hAnsi="Arial" w:cs="Arial"/>
        <w:b/>
        <w:color w:val="000000" w:themeColor="text1"/>
        <w:sz w:val="24"/>
      </w:rPr>
      <w:t xml:space="preserve">or </w:t>
    </w:r>
    <w:r w:rsidR="005536B1" w:rsidRPr="009075BA">
      <w:rPr>
        <w:rFonts w:ascii="Arial" w:hAnsi="Arial" w:cs="Arial"/>
        <w:b/>
        <w:color w:val="000000" w:themeColor="text1"/>
        <w:sz w:val="24"/>
      </w:rPr>
      <w:t>Laborator</w:t>
    </w:r>
    <w:r w:rsidR="00CF6633" w:rsidRPr="009075BA">
      <w:rPr>
        <w:rFonts w:ascii="Arial" w:hAnsi="Arial" w:cs="Arial"/>
        <w:b/>
        <w:color w:val="000000" w:themeColor="text1"/>
        <w:sz w:val="24"/>
      </w:rPr>
      <w:t>y Facilities</w:t>
    </w:r>
    <w:r w:rsidR="005536B1" w:rsidRPr="009075BA">
      <w:rPr>
        <w:rFonts w:ascii="Jotia" w:hAnsi="Jotia" w:cs="Arial"/>
        <w:b/>
        <w:color w:val="000000" w:themeColor="text1"/>
        <w:sz w:val="24"/>
      </w:rPr>
      <w:t xml:space="preserve"> </w:t>
    </w:r>
    <w:r>
      <w:rPr>
        <w:rFonts w:ascii="Jotia" w:hAnsi="Jotia" w:cs="Arial"/>
        <w:b/>
        <w:color w:val="000000" w:themeColor="text1"/>
        <w:sz w:val="24"/>
      </w:rPr>
      <w:t xml:space="preserve">or other </w:t>
    </w:r>
    <w:proofErr w:type="gramStart"/>
    <w:r w:rsidR="005D5612">
      <w:rPr>
        <w:rFonts w:ascii="Jotia" w:hAnsi="Jotia" w:cs="Arial"/>
        <w:b/>
        <w:color w:val="000000" w:themeColor="text1"/>
        <w:sz w:val="24"/>
      </w:rPr>
      <w:t>H</w:t>
    </w:r>
    <w:r>
      <w:rPr>
        <w:rFonts w:ascii="Jotia" w:hAnsi="Jotia" w:cs="Arial"/>
        <w:b/>
        <w:color w:val="000000" w:themeColor="text1"/>
        <w:sz w:val="24"/>
      </w:rPr>
      <w:t xml:space="preserve">igh </w:t>
    </w:r>
    <w:r w:rsidR="005D5612">
      <w:rPr>
        <w:rFonts w:ascii="Jotia" w:hAnsi="Jotia" w:cs="Arial"/>
        <w:b/>
        <w:color w:val="000000" w:themeColor="text1"/>
        <w:sz w:val="24"/>
      </w:rPr>
      <w:t>R</w:t>
    </w:r>
    <w:r>
      <w:rPr>
        <w:rFonts w:ascii="Jotia" w:hAnsi="Jotia" w:cs="Arial"/>
        <w:b/>
        <w:color w:val="000000" w:themeColor="text1"/>
        <w:sz w:val="24"/>
      </w:rPr>
      <w:t>isk</w:t>
    </w:r>
    <w:proofErr w:type="gramEnd"/>
    <w:r>
      <w:rPr>
        <w:rFonts w:ascii="Jotia" w:hAnsi="Jotia" w:cs="Arial"/>
        <w:b/>
        <w:color w:val="000000" w:themeColor="text1"/>
        <w:sz w:val="24"/>
      </w:rPr>
      <w:t xml:space="preserve"> </w:t>
    </w:r>
    <w:r w:rsidR="005D5612">
      <w:rPr>
        <w:rFonts w:ascii="Jotia" w:hAnsi="Jotia" w:cs="Arial"/>
        <w:b/>
        <w:color w:val="000000" w:themeColor="text1"/>
        <w:sz w:val="24"/>
      </w:rPr>
      <w:t>areas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43D20" w14:textId="77777777" w:rsidR="00644088" w:rsidRDefault="0064408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D6B"/>
    <w:rsid w:val="00002CB3"/>
    <w:rsid w:val="00004EEE"/>
    <w:rsid w:val="000456E1"/>
    <w:rsid w:val="00052382"/>
    <w:rsid w:val="0006568A"/>
    <w:rsid w:val="00076F0F"/>
    <w:rsid w:val="00083818"/>
    <w:rsid w:val="00084253"/>
    <w:rsid w:val="000C7CAD"/>
    <w:rsid w:val="000D1F49"/>
    <w:rsid w:val="00105D08"/>
    <w:rsid w:val="00110A39"/>
    <w:rsid w:val="001727CA"/>
    <w:rsid w:val="001C1DBC"/>
    <w:rsid w:val="001C2E08"/>
    <w:rsid w:val="001D09F3"/>
    <w:rsid w:val="00201924"/>
    <w:rsid w:val="0021664C"/>
    <w:rsid w:val="002243B4"/>
    <w:rsid w:val="002425CC"/>
    <w:rsid w:val="00254CFD"/>
    <w:rsid w:val="00265282"/>
    <w:rsid w:val="00276F5B"/>
    <w:rsid w:val="00283467"/>
    <w:rsid w:val="002834D6"/>
    <w:rsid w:val="0028604D"/>
    <w:rsid w:val="002928D0"/>
    <w:rsid w:val="002C2083"/>
    <w:rsid w:val="002C56E6"/>
    <w:rsid w:val="002C6C15"/>
    <w:rsid w:val="002D068B"/>
    <w:rsid w:val="00313B96"/>
    <w:rsid w:val="00334EAA"/>
    <w:rsid w:val="00361E11"/>
    <w:rsid w:val="0038213D"/>
    <w:rsid w:val="003B4744"/>
    <w:rsid w:val="003F0847"/>
    <w:rsid w:val="0040090B"/>
    <w:rsid w:val="00402C6B"/>
    <w:rsid w:val="004221BF"/>
    <w:rsid w:val="00424C47"/>
    <w:rsid w:val="0046302A"/>
    <w:rsid w:val="00472B9D"/>
    <w:rsid w:val="00487D2D"/>
    <w:rsid w:val="004C3D22"/>
    <w:rsid w:val="004D5D62"/>
    <w:rsid w:val="004E07BF"/>
    <w:rsid w:val="004F34CC"/>
    <w:rsid w:val="00510F28"/>
    <w:rsid w:val="005112D0"/>
    <w:rsid w:val="005158BC"/>
    <w:rsid w:val="00545173"/>
    <w:rsid w:val="005536B1"/>
    <w:rsid w:val="00577E06"/>
    <w:rsid w:val="0058250A"/>
    <w:rsid w:val="00590C78"/>
    <w:rsid w:val="005A3BF7"/>
    <w:rsid w:val="005D5612"/>
    <w:rsid w:val="005F2035"/>
    <w:rsid w:val="005F7990"/>
    <w:rsid w:val="00605B39"/>
    <w:rsid w:val="00630A04"/>
    <w:rsid w:val="006317BD"/>
    <w:rsid w:val="0063739C"/>
    <w:rsid w:val="006436F7"/>
    <w:rsid w:val="00644088"/>
    <w:rsid w:val="00650259"/>
    <w:rsid w:val="00652094"/>
    <w:rsid w:val="0069099D"/>
    <w:rsid w:val="006A5477"/>
    <w:rsid w:val="006B5168"/>
    <w:rsid w:val="006C0E61"/>
    <w:rsid w:val="006D6994"/>
    <w:rsid w:val="00713705"/>
    <w:rsid w:val="00715DC5"/>
    <w:rsid w:val="00736D75"/>
    <w:rsid w:val="00746F7F"/>
    <w:rsid w:val="00770F25"/>
    <w:rsid w:val="007A2490"/>
    <w:rsid w:val="007A35A8"/>
    <w:rsid w:val="007B0A85"/>
    <w:rsid w:val="007C6A52"/>
    <w:rsid w:val="007C6D27"/>
    <w:rsid w:val="007E5A22"/>
    <w:rsid w:val="007F7B5D"/>
    <w:rsid w:val="008042B8"/>
    <w:rsid w:val="008049E5"/>
    <w:rsid w:val="00807699"/>
    <w:rsid w:val="0082043E"/>
    <w:rsid w:val="00831564"/>
    <w:rsid w:val="00836129"/>
    <w:rsid w:val="008441C4"/>
    <w:rsid w:val="00846C13"/>
    <w:rsid w:val="008811E9"/>
    <w:rsid w:val="00893ADB"/>
    <w:rsid w:val="008A4C7B"/>
    <w:rsid w:val="008B7116"/>
    <w:rsid w:val="008E203A"/>
    <w:rsid w:val="009054EE"/>
    <w:rsid w:val="0090596C"/>
    <w:rsid w:val="009075BA"/>
    <w:rsid w:val="0091229C"/>
    <w:rsid w:val="00940E73"/>
    <w:rsid w:val="009412FE"/>
    <w:rsid w:val="00963CD7"/>
    <w:rsid w:val="00970FA5"/>
    <w:rsid w:val="0098597D"/>
    <w:rsid w:val="009A44A7"/>
    <w:rsid w:val="009B6AF1"/>
    <w:rsid w:val="009D103D"/>
    <w:rsid w:val="009F5A12"/>
    <w:rsid w:val="009F619A"/>
    <w:rsid w:val="009F6DDE"/>
    <w:rsid w:val="00A370A8"/>
    <w:rsid w:val="00A53B79"/>
    <w:rsid w:val="00A649AD"/>
    <w:rsid w:val="00A75613"/>
    <w:rsid w:val="00A77542"/>
    <w:rsid w:val="00A8409F"/>
    <w:rsid w:val="00AB3891"/>
    <w:rsid w:val="00AD06EF"/>
    <w:rsid w:val="00AE2562"/>
    <w:rsid w:val="00B00E95"/>
    <w:rsid w:val="00B22137"/>
    <w:rsid w:val="00B621DA"/>
    <w:rsid w:val="00BB7A0B"/>
    <w:rsid w:val="00BD2FDC"/>
    <w:rsid w:val="00BD4753"/>
    <w:rsid w:val="00BD5CB1"/>
    <w:rsid w:val="00BE62EE"/>
    <w:rsid w:val="00C003BA"/>
    <w:rsid w:val="00C0056B"/>
    <w:rsid w:val="00C209D2"/>
    <w:rsid w:val="00C24D6B"/>
    <w:rsid w:val="00C327D9"/>
    <w:rsid w:val="00C349B4"/>
    <w:rsid w:val="00C438C5"/>
    <w:rsid w:val="00C46878"/>
    <w:rsid w:val="00C863A7"/>
    <w:rsid w:val="00CB34FA"/>
    <w:rsid w:val="00CB4607"/>
    <w:rsid w:val="00CB4A51"/>
    <w:rsid w:val="00CC1334"/>
    <w:rsid w:val="00CD4532"/>
    <w:rsid w:val="00CD47B0"/>
    <w:rsid w:val="00CD70CE"/>
    <w:rsid w:val="00CE6104"/>
    <w:rsid w:val="00CE651D"/>
    <w:rsid w:val="00CE7918"/>
    <w:rsid w:val="00CF6633"/>
    <w:rsid w:val="00D16163"/>
    <w:rsid w:val="00D26AA8"/>
    <w:rsid w:val="00D3554E"/>
    <w:rsid w:val="00D41DC6"/>
    <w:rsid w:val="00D42D7F"/>
    <w:rsid w:val="00D909E1"/>
    <w:rsid w:val="00D93749"/>
    <w:rsid w:val="00DB3FAD"/>
    <w:rsid w:val="00DC2FD7"/>
    <w:rsid w:val="00DF6CBD"/>
    <w:rsid w:val="00E139C4"/>
    <w:rsid w:val="00E14271"/>
    <w:rsid w:val="00E22190"/>
    <w:rsid w:val="00E37973"/>
    <w:rsid w:val="00E4359F"/>
    <w:rsid w:val="00E50804"/>
    <w:rsid w:val="00E52EE5"/>
    <w:rsid w:val="00E61C09"/>
    <w:rsid w:val="00E677FE"/>
    <w:rsid w:val="00E754A2"/>
    <w:rsid w:val="00E82A03"/>
    <w:rsid w:val="00E910F1"/>
    <w:rsid w:val="00EA5BA8"/>
    <w:rsid w:val="00EA708B"/>
    <w:rsid w:val="00EB1DC1"/>
    <w:rsid w:val="00EB3B58"/>
    <w:rsid w:val="00EB60AE"/>
    <w:rsid w:val="00EC7359"/>
    <w:rsid w:val="00EE3054"/>
    <w:rsid w:val="00F00606"/>
    <w:rsid w:val="00F01256"/>
    <w:rsid w:val="00F52451"/>
    <w:rsid w:val="00F76BF8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095F00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</w:latentStyles>
  <w:style w:type="paragraph" w:default="1" w:styleId="Normal">
    <w:name w:val="Normal"/>
    <w:uiPriority w:val="1"/>
    <w:qFormat/>
    <w:rsid w:val="006A5477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2770614\AppData\Roaming\Microsoft\Templates\Directory%20collec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0BE63-BAF8-4CF8-9254-66804D5EF140}"/>
      </w:docPartPr>
      <w:docPartBody>
        <w:p w:rsidR="000B5A76" w:rsidRDefault="008A7DCC">
          <w:r w:rsidRPr="00F9019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A91A67-C3DB-4D41-A519-415312D40BEE}"/>
      </w:docPartPr>
      <w:docPartBody>
        <w:p w:rsidR="000B5A76" w:rsidRDefault="008A7DCC">
          <w:r w:rsidRPr="00F9019E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Jotia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DCC"/>
    <w:rsid w:val="000B5A76"/>
    <w:rsid w:val="004A5DFA"/>
    <w:rsid w:val="005A019F"/>
    <w:rsid w:val="008A7DCC"/>
    <w:rsid w:val="00D20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A7DCC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16FD461FBE124792ED27BA19297A14" ma:contentTypeVersion="6" ma:contentTypeDescription="Create a new document." ma:contentTypeScope="" ma:versionID="1708a079a2a8737ff49d561303ef212b">
  <xsd:schema xmlns:xsd="http://www.w3.org/2001/XMLSchema" xmlns:xs="http://www.w3.org/2001/XMLSchema" xmlns:p="http://schemas.microsoft.com/office/2006/metadata/properties" xmlns:ns2="961ac787-05bc-4f14-938e-dd33f7e5f980" xmlns:ns3="82f285a7-e13a-44fd-a689-87ff1aa3a3ac" targetNamespace="http://schemas.microsoft.com/office/2006/metadata/properties" ma:root="true" ma:fieldsID="82dea2d4cfc63863e502274b9152d612" ns2:_="" ns3:_="">
    <xsd:import namespace="961ac787-05bc-4f14-938e-dd33f7e5f980"/>
    <xsd:import namespace="82f285a7-e13a-44fd-a689-87ff1aa3a3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61ac787-05bc-4f14-938e-dd33f7e5f9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f285a7-e13a-44fd-a689-87ff1aa3a3a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82f285a7-e13a-44fd-a689-87ff1aa3a3ac"/>
    <ds:schemaRef ds:uri="http://purl.org/dc/elements/1.1/"/>
    <ds:schemaRef ds:uri="http://schemas.microsoft.com/office/2006/metadata/properties"/>
    <ds:schemaRef ds:uri="961ac787-05bc-4f14-938e-dd33f7e5f980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3128CC3-7DAB-4820-A91A-261278A13AF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61ac787-05bc-4f14-938e-dd33f7e5f980"/>
    <ds:schemaRef ds:uri="82f285a7-e13a-44fd-a689-87ff1aa3a3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form.dotx</Template>
  <TotalTime>0</TotalTime>
  <Pages>1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2019-12-10T22:10:00Z</dcterms:created>
  <dcterms:modified xsi:type="dcterms:W3CDTF">2019-12-10T22:10:00Z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0x010100D916FD461FBE124792ED27BA19297A14</vt:lpwstr>
  </property>
  <property fmtid="{D5CDD505-2E9C-101B-9397-08002B2CF9AE}" pid="3" name="AuthorIds_UIVersion_2048">
    <vt:lpwstr>26</vt:lpwstr>
  </property>
</Properties>
</file>